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718" w:rsidRDefault="003335BF"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56" type="#_x0000_t185" style="position:absolute;margin-left:281.05pt;margin-top:463.4pt;width:191.85pt;height:53.25pt;z-index:2516577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" o:allowincell="f" adj="1739" fillcolor="#943634" strokecolor="#4f81bd" strokeweight="3pt">
            <v:shadow color="#5d7035" offset="1pt,1pt"/>
            <v:textbox style="mso-next-textbox:#AutoShape 2;mso-fit-shape-to-text:t" inset="3.6pt,,3.6pt">
              <w:txbxContent>
                <w:p w:rsidR="009133FF" w:rsidRPr="009C5B32" w:rsidRDefault="009133FF" w:rsidP="009133FF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ร</w:t>
                  </w:r>
                  <w:r w:rsidR="00775CC7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>ะยะเวลาการสัมมนา</w:t>
                  </w:r>
                  <w:r w:rsidR="006D1512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="006D1512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>3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 วัน</w:t>
                  </w:r>
                </w:p>
                <w:p w:rsidR="009133FF" w:rsidRPr="009C5B32" w:rsidRDefault="009133FF" w:rsidP="009133FF">
                  <w:pPr>
                    <w:spacing w:line="280" w:lineRule="atLeast"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จำนวนผู้เข้าสัมมนา: </w:t>
                  </w:r>
                  <w:r w:rsidR="00775CC7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  <w:lang w:bidi="th-TH"/>
                    </w:rPr>
                    <w:t xml:space="preserve">ไม่เกิน </w:t>
                  </w:r>
                  <w:r w:rsidR="006D1512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>1</w:t>
                  </w:r>
                  <w:r w:rsidR="00DC12F6"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  <w:t>8</w:t>
                  </w:r>
                  <w:r w:rsidRPr="009C5B32">
                    <w:rPr>
                      <w:rFonts w:ascii="TH SarabunPSK" w:hAnsi="TH SarabunPSK" w:cs="TH SarabunPSK"/>
                      <w:sz w:val="36"/>
                      <w:szCs w:val="36"/>
                      <w:cs/>
                      <w:lang w:bidi="th-TH"/>
                    </w:rPr>
                    <w:t xml:space="preserve"> คน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55" type="#_x0000_t202" style="position:absolute;margin-left:-43.5pt;margin-top:88.5pt;width:516.4pt;height:588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" filled="f" stroked="f">
            <v:textbox style="mso-next-textbox:#Text Box 6" inset="0,0,0,0">
              <w:txbxContent>
                <w:p w:rsidR="006D1512" w:rsidRPr="006D1512" w:rsidRDefault="006D1512" w:rsidP="006D1512">
                  <w:pPr>
                    <w:pStyle w:val="a3"/>
                    <w:ind w:left="0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ใครบ้างควรเข้าสัมมนา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  <w:br/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ผู้บริหาร ผู้นำ ผู้จัดการ หัวหน้างาน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 xml:space="preserve">  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และผู้ที่ต้องการใช้ทักษะการโค้ชในการทำงาน</w:t>
                  </w:r>
                </w:p>
                <w:p w:rsidR="006D1512" w:rsidRPr="006D1512" w:rsidRDefault="006D1512" w:rsidP="006D1512">
                  <w:pPr>
                    <w:pStyle w:val="a3"/>
                    <w:ind w:left="0"/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ประโยชน์ที่ผู้เข้าสัมมนาจะได้รับ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9"/>
                    </w:numPr>
                    <w:rPr>
                      <w:rStyle w:val="apple-converted-space"/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เรียนรู้รูปแบบและวิธีการโค้ช</w:t>
                  </w:r>
                  <w:r w:rsidRPr="006D1512">
                    <w:rPr>
                      <w:rStyle w:val="apple-converted-space"/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> 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9"/>
                    </w:num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นำศักยภาพของแต่ละคนในทีมงานมาใช้ได้มากขึ้น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9"/>
                    </w:num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นำองค์ความรู้การโค้ชมาใช้ในการบริหารทีมงานเพื่อนำไปสู่ผลลัพธ์และความสำเร็จที่ต้องการขององค์กร</w:t>
                  </w:r>
                </w:p>
                <w:p w:rsidR="006D1512" w:rsidRPr="006D1512" w:rsidRDefault="006D1512" w:rsidP="006D1512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ลักษณะเด่นของหลักสูตร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2"/>
                    </w:num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เกิดการเรียนรู้ด้วยตนเองและพัฒนาตนในการเป็นผู้นำได้อย่างต่อเนื่องจากชีวิตจริง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2"/>
                    </w:num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ได้กลยุทธ์ในการทำงานกับทีมงานด้วยการโค้ชและนำไปใช้ได้จริงทันที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2"/>
                    </w:num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สามารถมองเห็นภาพและสัมผัสถึงความรู้สึกแห่งความสำเร็จในการใช้การโค้ชในฐานะผู้นำ</w:t>
                  </w:r>
                </w:p>
                <w:p w:rsidR="006D1512" w:rsidRPr="006D1512" w:rsidRDefault="006D1512" w:rsidP="006D1512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สิ่งที่ผู้เข้าสัมมนาจะได้เรียนรู้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0"/>
                    </w:numPr>
                    <w:rPr>
                      <w:rStyle w:val="apple-converted-space"/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ศึกษาถึงความรู้พื้นฐาน องค์ประกอบและปัจจัยหลักที่มีผลต่อการโค้ช</w:t>
                  </w:r>
                  <w:r w:rsidRPr="006D1512">
                    <w:rPr>
                      <w:rStyle w:val="apple-converted-space"/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> 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ผู้นำเป็นโค้ชแล้วดีอย่างไร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กระบวนการการโค้ช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รูปแบบและประเภทของการโค้ช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การขับเคลื่อนองค์กรด้วยการโค้ชและนำการโค้ชไปใช้ประโยชน์ได้อย่างไรในการบริหาร</w:t>
                  </w:r>
                </w:p>
                <w:p w:rsidR="006D1512" w:rsidRPr="006D1512" w:rsidRDefault="006D1512" w:rsidP="006D1512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การบริหารทีมงานให้ได้ผลงานสูงสุดและการพัฒนาทีมงานให้ไปสู่ศักยภาพสูงสุด</w:t>
                  </w:r>
                </w:p>
                <w:p w:rsidR="006D1512" w:rsidRPr="006D1512" w:rsidRDefault="006D1512" w:rsidP="006D1512">
                  <w:pPr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</w:rPr>
                  </w:pPr>
                  <w:r w:rsidRPr="006D1512">
                    <w:rPr>
                      <w:rFonts w:ascii="TH SarabunPSK" w:hAnsi="TH SarabunPSK" w:cs="TH SarabunPSK"/>
                      <w:b/>
                      <w:bCs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รูปแบบการสัมมนา</w:t>
                  </w:r>
                </w:p>
                <w:p w:rsidR="006D1512" w:rsidRPr="006D1512" w:rsidRDefault="006D1512" w:rsidP="00DC12F6">
                  <w:pPr>
                    <w:pStyle w:val="a3"/>
                    <w:numPr>
                      <w:ilvl w:val="0"/>
                      <w:numId w:val="11"/>
                    </w:numPr>
                    <w:ind w:left="36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ใช้การโค้ชในการเรียนรู้แทรกระหว่างการสัมมนา</w:t>
                  </w:r>
                </w:p>
                <w:p w:rsidR="006D1512" w:rsidRPr="006D1512" w:rsidRDefault="006D1512" w:rsidP="00DC12F6">
                  <w:pPr>
                    <w:pStyle w:val="a3"/>
                    <w:numPr>
                      <w:ilvl w:val="0"/>
                      <w:numId w:val="11"/>
                    </w:numPr>
                    <w:ind w:left="36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กิจกรรมนำไปสู่การเรียนรู้</w:t>
                  </w:r>
                </w:p>
                <w:p w:rsidR="006D1512" w:rsidRPr="006D1512" w:rsidRDefault="006D1512" w:rsidP="00DC12F6">
                  <w:pPr>
                    <w:pStyle w:val="a3"/>
                    <w:numPr>
                      <w:ilvl w:val="0"/>
                      <w:numId w:val="11"/>
                    </w:numPr>
                    <w:ind w:left="36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ฝึกการโค้ชจริงในระหว่างสัมมนา</w:t>
                  </w:r>
                </w:p>
                <w:p w:rsidR="006D1512" w:rsidRPr="006D1512" w:rsidRDefault="006D1512" w:rsidP="00DC12F6">
                  <w:pPr>
                    <w:pStyle w:val="a3"/>
                    <w:numPr>
                      <w:ilvl w:val="0"/>
                      <w:numId w:val="11"/>
                    </w:numPr>
                    <w:ind w:left="36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โค้ชลูกน้องหรือเพื่อนร่วมงานจริง</w:t>
                  </w:r>
                </w:p>
                <w:p w:rsidR="006D1512" w:rsidRPr="006D1512" w:rsidRDefault="006D1512" w:rsidP="00DC12F6">
                  <w:pPr>
                    <w:numPr>
                      <w:ilvl w:val="0"/>
                      <w:numId w:val="13"/>
                    </w:numPr>
                    <w:ind w:left="36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อบรมหลักการและความรู้โดยภาพรวมของการโค้ช 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>2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 ฝึกปฏิบัติ 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 xml:space="preserve">1 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เดือนหลังจากนั้นประเมินผลพร้อมทั้งพัฒนาทักษะที่สำคัญ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</w:rPr>
                    <w:t xml:space="preserve">1 </w:t>
                  </w:r>
                  <w:r w:rsidRPr="006D1512">
                    <w:rPr>
                      <w:rFonts w:ascii="TH SarabunPSK" w:hAnsi="TH SarabunPSK" w:cs="TH SarabunPSK"/>
                      <w:color w:val="454545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</w:t>
                  </w:r>
                </w:p>
                <w:p w:rsidR="006D1512" w:rsidRDefault="006D1512" w:rsidP="00DC12F6">
                  <w:pPr>
                    <w:pStyle w:val="Subhead"/>
                    <w:spacing w:before="0" w:after="0" w:line="240" w:lineRule="auto"/>
                    <w:rPr>
                      <w:rFonts w:ascii="TH SarabunPSK" w:hAnsi="TH SarabunPSK" w:cs="TH SarabunPSK"/>
                      <w:b w:val="0"/>
                      <w:color w:val="auto"/>
                      <w:sz w:val="36"/>
                      <w:szCs w:val="36"/>
                      <w:lang w:bidi="th-TH"/>
                    </w:rPr>
                  </w:pPr>
                </w:p>
                <w:p w:rsidR="009133FF" w:rsidRPr="00775CC7" w:rsidRDefault="009133FF" w:rsidP="00DC12F6">
                  <w:pPr>
                    <w:rPr>
                      <w:rFonts w:ascii="TH SarabunPSK" w:hAnsi="TH SarabunPSK" w:cs="TH SarabunPSK"/>
                      <w:sz w:val="36"/>
                      <w:szCs w:val="36"/>
                      <w:lang w:bidi="th-TH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54" type="#_x0000_t202" style="position:absolute;margin-left:-43.85pt;margin-top:24.55pt;width:545.95pt;height:53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MwrwIAALA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" filled="f" stroked="f">
            <v:textbox inset="0,0,0,0">
              <w:txbxContent>
                <w:p w:rsidR="00342FFF" w:rsidRPr="002573D7" w:rsidRDefault="006D1512" w:rsidP="009133FF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bidi="th-TH"/>
                    </w:rPr>
                  </w:pPr>
                  <w:r w:rsidRPr="002573D7">
                    <w:rPr>
                      <w:rFonts w:ascii="Arial" w:hAnsi="Arial" w:cs="Arial"/>
                      <w:b/>
                      <w:color w:val="548DD4"/>
                      <w:sz w:val="48"/>
                      <w:szCs w:val="48"/>
                    </w:rPr>
                    <w:t>Leader as Coach</w:t>
                  </w:r>
                  <w:r w:rsidR="00342FFF" w:rsidRPr="002573D7">
                    <w:rPr>
                      <w:rFonts w:ascii="Arial" w:hAnsi="Arial" w:cs="Arial"/>
                      <w:b/>
                      <w:color w:val="548DD4"/>
                      <w:sz w:val="48"/>
                      <w:szCs w:val="48"/>
                    </w:rPr>
                    <w:t xml:space="preserve"> </w:t>
                  </w:r>
                </w:p>
                <w:p w:rsidR="009133FF" w:rsidRPr="00DC12F6" w:rsidRDefault="009133FF" w:rsidP="009133FF">
                  <w:pPr>
                    <w:rPr>
                      <w:rFonts w:ascii="TH SarabunPSK" w:hAnsi="TH SarabunPSK" w:cs="TH SarabunPSK"/>
                      <w:sz w:val="44"/>
                      <w:szCs w:val="44"/>
                      <w:cs/>
                      <w:lang w:bidi="th-TH"/>
                    </w:rPr>
                  </w:pPr>
                  <w:r w:rsidRPr="00DC12F6">
                    <w:rPr>
                      <w:rFonts w:ascii="TH SarabunPSK" w:hAnsi="TH SarabunPSK" w:cs="TH SarabunPSK"/>
                      <w:sz w:val="44"/>
                      <w:szCs w:val="44"/>
                      <w:cs/>
                      <w:lang w:bidi="th-TH"/>
                    </w:rPr>
                    <w:t xml:space="preserve">สัมมนาเชิงปฏิบัติ </w:t>
                  </w:r>
                  <w:r w:rsidRPr="00DC12F6">
                    <w:rPr>
                      <w:rFonts w:ascii="TH SarabunPSK" w:hAnsi="TH SarabunPSK" w:cs="TH SarabunPSK"/>
                      <w:sz w:val="44"/>
                      <w:szCs w:val="44"/>
                      <w:lang w:bidi="th-TH"/>
                    </w:rPr>
                    <w:t xml:space="preserve">: </w:t>
                  </w:r>
                  <w:r w:rsidR="006D1512" w:rsidRPr="00DC12F6">
                    <w:rPr>
                      <w:rFonts w:ascii="TH SarabunPSK" w:hAnsi="TH SarabunPSK" w:cs="TH SarabunPSK" w:hint="cs"/>
                      <w:sz w:val="44"/>
                      <w:szCs w:val="44"/>
                      <w:cs/>
                      <w:lang w:bidi="th-TH"/>
                    </w:rPr>
                    <w:t>ผู้นำแบบโค้ช</w:t>
                  </w:r>
                </w:p>
                <w:p w:rsidR="00DB2718" w:rsidRDefault="00DB2718">
                  <w:pPr>
                    <w:rPr>
                      <w:lang w:bidi="th-TH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26" o:spid="_x0000_s1053" style="position:absolute;margin-left:-69.75pt;margin-top:166.3pt;width:14.15pt;height:51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7JfgIAAPwEAAAOAAAAZHJzL2Uyb0RvYy54bWysVNuO0zAQfUfiHyy/d3MhvSTadL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" fillcolor="#95b3d7" stroked="f"/>
        </w:pict>
      </w:r>
      <w:r>
        <w:rPr>
          <w:noProof/>
        </w:rPr>
        <w:pict>
          <v:rect id="Rectangle 27" o:spid="_x0000_s1052" style="position:absolute;margin-left:-69.75pt;margin-top:24.55pt;width:14.15pt;height:141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" fillcolor="#c6d9f1" stroked="f"/>
        </w:pict>
      </w:r>
    </w:p>
    <w:sectPr w:rsidR="00DB2718" w:rsidSect="00DB27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49D" w:rsidRDefault="0009149D" w:rsidP="009133FF">
      <w:r>
        <w:separator/>
      </w:r>
    </w:p>
  </w:endnote>
  <w:endnote w:type="continuationSeparator" w:id="1">
    <w:p w:rsidR="0009149D" w:rsidRDefault="0009149D" w:rsidP="00913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6439B2-F1A1-4920-8DED-F06215B67F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" w:fontKey="{2ED38D5D-E202-42C3-9A5A-2036B14AFA28}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DA5F577-AF58-4399-A42D-7CB655831F1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74B4AB5-D41C-42A5-9F89-0C114CB7B181}"/>
    <w:embedBold r:id="rId5" w:fontKey="{13C0C654-2E64-44DF-9D19-17B009C784A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195D6F74-C679-4E4C-9866-65243735E13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20D3969-8F7E-42D7-AE3B-7B919F7E23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B1E1131C-BD24-4D9D-B8F5-C107E510CDE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CE1A9A8E-B791-4E10-AF9D-CB299426D7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3FF" w:rsidRPr="00C10052" w:rsidRDefault="00C10052" w:rsidP="00C10052">
    <w:pPr>
      <w:pStyle w:val="a6"/>
    </w:pPr>
    <w:r>
      <w:t>\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49D" w:rsidRDefault="0009149D" w:rsidP="009133FF">
      <w:r>
        <w:separator/>
      </w:r>
    </w:p>
  </w:footnote>
  <w:footnote w:type="continuationSeparator" w:id="1">
    <w:p w:rsidR="0009149D" w:rsidRDefault="0009149D" w:rsidP="00913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052" w:rsidRDefault="004571AD" w:rsidP="004571AD">
    <w:pPr>
      <w:pStyle w:val="a4"/>
      <w:tabs>
        <w:tab w:val="clear" w:pos="4513"/>
        <w:tab w:val="clear" w:pos="9026"/>
        <w:tab w:val="left" w:pos="1459"/>
      </w:tabs>
    </w:pPr>
    <w:r>
      <w:rPr>
        <w:noProof/>
        <w:lang w:bidi="th-T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-48260</wp:posOffset>
          </wp:positionV>
          <wp:extent cx="775335" cy="360045"/>
          <wp:effectExtent l="19050" t="0" r="5715" b="0"/>
          <wp:wrapNone/>
          <wp:docPr id="11" name="Picture 8" descr="Description: Description: IC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IC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th-TH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-46990</wp:posOffset>
          </wp:positionV>
          <wp:extent cx="955040" cy="539750"/>
          <wp:effectExtent l="19050" t="0" r="0" b="0"/>
          <wp:wrapNone/>
          <wp:docPr id="12" name="Picture 9" descr="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1AD" w:rsidRDefault="004571A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63A0"/>
    <w:multiLevelType w:val="hybridMultilevel"/>
    <w:tmpl w:val="9168A6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66523A"/>
    <w:multiLevelType w:val="hybridMultilevel"/>
    <w:tmpl w:val="8ED2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6006"/>
    <w:multiLevelType w:val="hybridMultilevel"/>
    <w:tmpl w:val="0EDC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211E9"/>
    <w:multiLevelType w:val="hybridMultilevel"/>
    <w:tmpl w:val="AC20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75A42"/>
    <w:multiLevelType w:val="hybridMultilevel"/>
    <w:tmpl w:val="CED08B50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F6272"/>
    <w:multiLevelType w:val="hybridMultilevel"/>
    <w:tmpl w:val="0D0AB9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07895"/>
    <w:multiLevelType w:val="hybridMultilevel"/>
    <w:tmpl w:val="1E62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452CE"/>
    <w:multiLevelType w:val="hybridMultilevel"/>
    <w:tmpl w:val="FFB4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B32F7"/>
    <w:multiLevelType w:val="hybridMultilevel"/>
    <w:tmpl w:val="E3FE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9B1ED1"/>
    <w:multiLevelType w:val="hybridMultilevel"/>
    <w:tmpl w:val="D7E61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25388A"/>
    <w:multiLevelType w:val="hybridMultilevel"/>
    <w:tmpl w:val="957679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E4727"/>
    <w:multiLevelType w:val="hybridMultilevel"/>
    <w:tmpl w:val="E180996A"/>
    <w:lvl w:ilvl="0" w:tplc="613CCE20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  <w: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04743E"/>
    <w:multiLevelType w:val="hybridMultilevel"/>
    <w:tmpl w:val="045482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11"/>
  </w:num>
  <w:num w:numId="8">
    <w:abstractNumId w:val="2"/>
  </w:num>
  <w:num w:numId="9">
    <w:abstractNumId w:val="0"/>
  </w:num>
  <w:num w:numId="10">
    <w:abstractNumId w:val="12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embedTrueType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133FF"/>
    <w:rsid w:val="00063EB0"/>
    <w:rsid w:val="0009149D"/>
    <w:rsid w:val="002573D7"/>
    <w:rsid w:val="002617EF"/>
    <w:rsid w:val="003335BF"/>
    <w:rsid w:val="00342FFF"/>
    <w:rsid w:val="00385F31"/>
    <w:rsid w:val="003A22FC"/>
    <w:rsid w:val="003C755C"/>
    <w:rsid w:val="00445636"/>
    <w:rsid w:val="004571AD"/>
    <w:rsid w:val="00497237"/>
    <w:rsid w:val="006D1512"/>
    <w:rsid w:val="006F55FF"/>
    <w:rsid w:val="00775CC7"/>
    <w:rsid w:val="00890865"/>
    <w:rsid w:val="009133FF"/>
    <w:rsid w:val="00AA5E68"/>
    <w:rsid w:val="00B16A7F"/>
    <w:rsid w:val="00C10052"/>
    <w:rsid w:val="00CC33DD"/>
    <w:rsid w:val="00D621DB"/>
    <w:rsid w:val="00D82AF4"/>
    <w:rsid w:val="00DB2718"/>
    <w:rsid w:val="00DC12F6"/>
    <w:rsid w:val="00F92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65"/>
    <w:rPr>
      <w:sz w:val="24"/>
      <w:szCs w:val="24"/>
      <w:lang w:bidi="ar-SA"/>
    </w:rPr>
  </w:style>
  <w:style w:type="paragraph" w:styleId="3">
    <w:name w:val="heading 3"/>
    <w:basedOn w:val="a"/>
    <w:next w:val="a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text">
    <w:name w:val="Paragraph text"/>
    <w:basedOn w:val="a"/>
    <w:link w:val="ParagraphtextChar"/>
    <w:rsid w:val="003A22FC"/>
    <w:pPr>
      <w:spacing w:line="240" w:lineRule="atLeast"/>
    </w:pPr>
    <w:rPr>
      <w:rFonts w:ascii="Arial" w:hAnsi="Arial"/>
      <w:color w:val="939598"/>
      <w:sz w:val="20"/>
    </w:rPr>
  </w:style>
  <w:style w:type="paragraph" w:customStyle="1" w:styleId="YourName">
    <w:name w:val="Your Name"/>
    <w:basedOn w:val="a"/>
    <w:rsid w:val="00DB2718"/>
    <w:pPr>
      <w:spacing w:line="220" w:lineRule="atLeast"/>
    </w:pPr>
    <w:rPr>
      <w:rFonts w:ascii="Arial" w:hAnsi="Arial"/>
      <w:b/>
      <w:color w:val="BBCC30"/>
      <w:sz w:val="20"/>
    </w:rPr>
  </w:style>
  <w:style w:type="paragraph" w:customStyle="1" w:styleId="PhotoBox">
    <w:name w:val="Photo Box"/>
    <w:basedOn w:val="a"/>
    <w:rsid w:val="00DB2718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a"/>
    <w:rsid w:val="00DB2718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Address">
    <w:name w:val="Address"/>
    <w:basedOn w:val="YourName"/>
    <w:rsid w:val="00610CB8"/>
    <w:rPr>
      <w:b w:val="0"/>
      <w:color w:val="939598"/>
      <w:sz w:val="16"/>
    </w:rPr>
  </w:style>
  <w:style w:type="paragraph" w:customStyle="1" w:styleId="MonthDayYear">
    <w:name w:val="Month Day Year"/>
    <w:basedOn w:val="a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Photocaption">
    <w:name w:val="Photo caption"/>
    <w:basedOn w:val="NoParagraphStyle"/>
    <w:rsid w:val="00DB2718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CompanyNameLogo">
    <w:name w:val="Company Name / Logo"/>
    <w:basedOn w:val="a"/>
    <w:rsid w:val="00DB2718"/>
    <w:pPr>
      <w:spacing w:line="300" w:lineRule="atLeast"/>
      <w:jc w:val="center"/>
    </w:pPr>
    <w:rPr>
      <w:rFonts w:ascii="Arial" w:hAnsi="Arial"/>
      <w:b/>
      <w:color w:val="939598"/>
      <w:sz w:val="22"/>
    </w:rPr>
  </w:style>
  <w:style w:type="paragraph" w:customStyle="1" w:styleId="NeameTitle">
    <w:name w:val="Neame Title"/>
    <w:basedOn w:val="Address"/>
    <w:rsid w:val="00610CB8"/>
    <w:rPr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InsertHeadlineHere01">
    <w:name w:val="Insert Headline Here 01"/>
    <w:basedOn w:val="BasicParagraph"/>
    <w:link w:val="InsertHeadlineHere01Char"/>
    <w:qFormat/>
    <w:rsid w:val="00DB2718"/>
    <w:rPr>
      <w:rFonts w:ascii="Arial" w:hAnsi="Arial"/>
      <w:b/>
      <w:color w:val="BBCC30"/>
      <w:sz w:val="50"/>
      <w:szCs w:val="50"/>
    </w:rPr>
  </w:style>
  <w:style w:type="paragraph" w:customStyle="1" w:styleId="BasicParagraph">
    <w:name w:val="[Basic Paragraph]"/>
    <w:basedOn w:val="a"/>
    <w:link w:val="BasicParagraphChar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ullQuote">
    <w:name w:val="Pull Quote"/>
    <w:basedOn w:val="BasicParagraph"/>
    <w:rsid w:val="00DB2718"/>
    <w:pPr>
      <w:spacing w:line="240" w:lineRule="atLeast"/>
      <w:jc w:val="center"/>
    </w:pPr>
    <w:rPr>
      <w:rFonts w:ascii="Arial" w:hAnsi="Arial"/>
      <w:b/>
      <w:caps/>
      <w:color w:val="BBCC30"/>
      <w:sz w:val="28"/>
      <w:szCs w:val="20"/>
    </w:rPr>
  </w:style>
  <w:style w:type="paragraph" w:customStyle="1" w:styleId="BodyText01">
    <w:name w:val="Body Text 01"/>
    <w:basedOn w:val="Paragraphtext"/>
    <w:link w:val="BodyText01Char"/>
    <w:qFormat/>
    <w:rsid w:val="00DB2718"/>
  </w:style>
  <w:style w:type="paragraph" w:customStyle="1" w:styleId="NoParagraphStyle">
    <w:name w:val="[No Paragraph Style]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bidi="ar-SA"/>
    </w:rPr>
  </w:style>
  <w:style w:type="paragraph" w:customStyle="1" w:styleId="Bulletts">
    <w:name w:val="Bulletts"/>
    <w:basedOn w:val="BasicParagraph"/>
    <w:rsid w:val="00DB2718"/>
    <w:pPr>
      <w:spacing w:line="220" w:lineRule="atLeast"/>
    </w:pPr>
    <w:rPr>
      <w:rFonts w:ascii="Arial" w:hAnsi="Arial"/>
      <w:color w:val="FFFFFF"/>
      <w:sz w:val="22"/>
    </w:rPr>
  </w:style>
  <w:style w:type="character" w:customStyle="1" w:styleId="BasicParagraphChar">
    <w:name w:val="[Basic Paragraph] Char"/>
    <w:link w:val="BasicParagraph"/>
    <w:rsid w:val="00DB2718"/>
    <w:rPr>
      <w:rFonts w:ascii="Times-Roman" w:hAnsi="Times-Roman"/>
      <w:color w:val="000000"/>
      <w:sz w:val="24"/>
      <w:szCs w:val="24"/>
    </w:rPr>
  </w:style>
  <w:style w:type="character" w:customStyle="1" w:styleId="InsertHeadlineHere01Char">
    <w:name w:val="Insert Headline Here 01 Char"/>
    <w:basedOn w:val="BasicParagraphChar"/>
    <w:link w:val="InsertHeadlineHere01"/>
    <w:rsid w:val="00DB2718"/>
  </w:style>
  <w:style w:type="paragraph" w:customStyle="1" w:styleId="Call-outTextHere01">
    <w:name w:val="Call-out Text Here 01"/>
    <w:basedOn w:val="BasicParagraph"/>
    <w:link w:val="Call-outTextHere01Char"/>
    <w:qFormat/>
    <w:rsid w:val="00DB2718"/>
    <w:rPr>
      <w:rFonts w:ascii="Arial" w:hAnsi="Arial"/>
      <w:b/>
      <w:color w:val="FFFFFF"/>
      <w:szCs w:val="20"/>
    </w:rPr>
  </w:style>
  <w:style w:type="character" w:customStyle="1" w:styleId="ParagraphtextChar">
    <w:name w:val="Paragraph text Char"/>
    <w:link w:val="Paragraphtext"/>
    <w:rsid w:val="003A22FC"/>
    <w:rPr>
      <w:rFonts w:ascii="Arial" w:hAnsi="Arial"/>
      <w:color w:val="939598"/>
      <w:szCs w:val="24"/>
    </w:rPr>
  </w:style>
  <w:style w:type="character" w:customStyle="1" w:styleId="BodyText01Char">
    <w:name w:val="Body Text 01 Char"/>
    <w:basedOn w:val="ParagraphtextChar"/>
    <w:link w:val="BodyText01"/>
    <w:rsid w:val="00DB2718"/>
  </w:style>
  <w:style w:type="paragraph" w:customStyle="1" w:styleId="InsertListHere01">
    <w:name w:val="Insert List Here 01"/>
    <w:basedOn w:val="a"/>
    <w:link w:val="InsertListHere01Char"/>
    <w:qFormat/>
    <w:rsid w:val="00DB27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Cs w:val="20"/>
    </w:rPr>
  </w:style>
  <w:style w:type="character" w:customStyle="1" w:styleId="Call-outTextHere01Char">
    <w:name w:val="Call-out Text Here 01 Char"/>
    <w:link w:val="Call-outTextHere01"/>
    <w:rsid w:val="00DB2718"/>
    <w:rPr>
      <w:rFonts w:ascii="Arial" w:hAnsi="Arial"/>
      <w:b/>
      <w:color w:val="FFFFFF"/>
      <w:sz w:val="24"/>
      <w:szCs w:val="24"/>
    </w:rPr>
  </w:style>
  <w:style w:type="paragraph" w:styleId="a3">
    <w:name w:val="List Paragraph"/>
    <w:basedOn w:val="a"/>
    <w:uiPriority w:val="34"/>
    <w:qFormat/>
    <w:rsid w:val="009133FF"/>
    <w:pPr>
      <w:ind w:left="720"/>
      <w:contextualSpacing/>
    </w:pPr>
  </w:style>
  <w:style w:type="character" w:customStyle="1" w:styleId="InsertListHere01Char">
    <w:name w:val="Insert List Here 01 Char"/>
    <w:link w:val="InsertListHere01"/>
    <w:rsid w:val="00DB2718"/>
    <w:rPr>
      <w:rFonts w:ascii="Arial" w:hAnsi="Arial"/>
      <w:b/>
      <w:color w:val="FFFFFF"/>
      <w:sz w:val="24"/>
    </w:rPr>
  </w:style>
  <w:style w:type="paragraph" w:styleId="a4">
    <w:name w:val="header"/>
    <w:basedOn w:val="a"/>
    <w:link w:val="a5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9133FF"/>
    <w:rPr>
      <w:sz w:val="24"/>
      <w:szCs w:val="24"/>
      <w:lang w:bidi="ar-SA"/>
    </w:rPr>
  </w:style>
  <w:style w:type="paragraph" w:styleId="a6">
    <w:name w:val="footer"/>
    <w:basedOn w:val="a"/>
    <w:link w:val="a7"/>
    <w:uiPriority w:val="99"/>
    <w:unhideWhenUsed/>
    <w:rsid w:val="009133F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9133FF"/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9133FF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link w:val="a8"/>
    <w:uiPriority w:val="99"/>
    <w:semiHidden/>
    <w:rsid w:val="009133FF"/>
    <w:rPr>
      <w:rFonts w:ascii="Tahoma" w:hAnsi="Tahoma" w:cs="Tahoma"/>
      <w:sz w:val="16"/>
      <w:szCs w:val="16"/>
      <w:lang w:bidi="ar-SA"/>
    </w:rPr>
  </w:style>
  <w:style w:type="character" w:customStyle="1" w:styleId="apple-converted-space">
    <w:name w:val="apple-converted-space"/>
    <w:basedOn w:val="a0"/>
    <w:rsid w:val="006D1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AppData\Local\Temp\TS010379446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TS010379446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</dc:creator>
  <cp:lastModifiedBy>puk</cp:lastModifiedBy>
  <cp:revision>5</cp:revision>
  <cp:lastPrinted>2008-04-02T05:16:00Z</cp:lastPrinted>
  <dcterms:created xsi:type="dcterms:W3CDTF">2013-11-20T00:31:00Z</dcterms:created>
  <dcterms:modified xsi:type="dcterms:W3CDTF">2013-11-20T08:22:00Z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TC103794469990</vt:lpwstr>
  </property>
</Properties>
</file>