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718" w:rsidRDefault="00626C4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55" type="#_x0000_t202" style="position:absolute;margin-left:-43.5pt;margin-top:88.5pt;width:516.4pt;height:588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" filled="f" stroked="f">
            <v:textbox style="mso-next-textbox:#Text Box 6" inset="0,0,0,0">
              <w:txbxContent>
                <w:p w:rsidR="002B0286" w:rsidRPr="00961B5F" w:rsidRDefault="002B0286" w:rsidP="002B0286">
                  <w:pPr>
                    <w:shd w:val="clear" w:color="auto" w:fill="FFFFFF"/>
                    <w:spacing w:line="360" w:lineRule="atLeast"/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</w:rPr>
                  </w:pPr>
                  <w:r w:rsidRPr="00961B5F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cs/>
                      <w:lang w:bidi="th-TH"/>
                    </w:rPr>
                    <w:t>การโค้ชคืออะไร</w:t>
                  </w:r>
                </w:p>
                <w:p w:rsidR="002B0286" w:rsidRPr="00961B5F" w:rsidRDefault="002B0286" w:rsidP="002B0286">
                  <w:pPr>
                    <w:shd w:val="clear" w:color="auto" w:fill="FFFFFF"/>
                    <w:spacing w:line="360" w:lineRule="atLeast"/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</w:pP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 xml:space="preserve">The International Coach Federation (ICF) 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ได้ให้นิยามของ</w:t>
                  </w:r>
                  <w:r w:rsidR="005247E1"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การโค้ช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 xml:space="preserve">ว่า 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 xml:space="preserve">“coaching 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คือความร่วมมือระหว่างโค้ชและผู้ที่ได้รับการโค้ช โดยมีขั้นตอนและกระบวนการ รวมถึงมีการท้าทายเชิงความคิด เพื่อเป็นการจุดประกายให้ผู้ที่ได้รับการโค้ช ได้เห็นโอกาส และเกิดแรงบันดาลใจในการใช้ศักยภาพที่แท้จริงของตนเอง เพื่อสร้างความสำเร็จทั้งในด้าน</w:t>
                  </w:r>
                  <w:r w:rsid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ชีวิต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และในหน้าที่การงาน</w:t>
                  </w:r>
                </w:p>
                <w:p w:rsidR="002B0286" w:rsidRPr="00961B5F" w:rsidRDefault="005247E1" w:rsidP="002B0286">
                  <w:pPr>
                    <w:shd w:val="clear" w:color="auto" w:fill="FFFFFF"/>
                    <w:spacing w:line="360" w:lineRule="atLeast"/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</w:rPr>
                  </w:pPr>
                  <w:r w:rsidRPr="00961B5F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cs/>
                      <w:lang w:bidi="th-TH"/>
                    </w:rPr>
                    <w:t>ประโยชน์ของการมีโค้ช</w:t>
                  </w:r>
                </w:p>
                <w:p w:rsidR="002B0286" w:rsidRPr="00961B5F" w:rsidRDefault="002B0286" w:rsidP="002B0286">
                  <w:pPr>
                    <w:shd w:val="clear" w:color="auto" w:fill="FFFFFF"/>
                    <w:spacing w:line="360" w:lineRule="atLeast"/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</w:pP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การโค้ชสามารถให้ประโยชน์ได้ดังนี้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rtl/>
                      <w:cs/>
                    </w:rPr>
                    <w:t> </w:t>
                  </w:r>
                </w:p>
                <w:p w:rsidR="002B0286" w:rsidRPr="00961B5F" w:rsidRDefault="005247E1" w:rsidP="002B0286">
                  <w:pPr>
                    <w:pStyle w:val="a3"/>
                    <w:numPr>
                      <w:ilvl w:val="0"/>
                      <w:numId w:val="14"/>
                    </w:numPr>
                    <w:shd w:val="clear" w:color="auto" w:fill="FFFFFF"/>
                    <w:spacing w:line="360" w:lineRule="atLeast"/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</w:pP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ผู้</w:t>
                  </w:r>
                  <w:r w:rsidR="002B0286"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ที่เก่งแล้ว</w:t>
                  </w:r>
                  <w:r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จะ</w:t>
                  </w:r>
                  <w:r w:rsidR="002B0286"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เก่งขึ้นไป</w:t>
                  </w:r>
                  <w:r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อย่างก้าวกระโดด</w:t>
                  </w:r>
                </w:p>
                <w:p w:rsidR="002B0286" w:rsidRPr="00961B5F" w:rsidRDefault="005247E1" w:rsidP="002B0286">
                  <w:pPr>
                    <w:pStyle w:val="a3"/>
                    <w:numPr>
                      <w:ilvl w:val="0"/>
                      <w:numId w:val="14"/>
                    </w:numPr>
                    <w:shd w:val="clear" w:color="auto" w:fill="FFFFFF"/>
                    <w:spacing w:line="360" w:lineRule="atLeast"/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</w:pP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ผู้</w:t>
                  </w:r>
                  <w:r w:rsidR="002B0286"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ที่เก่งบางเรื่องแต่ไม่เก่งบางเรื่อง  เช่นเก่งงานแต่ไม่เก่งคน หรือพูด</w:t>
                  </w:r>
                  <w:r w:rsid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ในกลุ่มเล็กๆได้แต่พูด</w:t>
                  </w:r>
                  <w:r w:rsidR="00855E18"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ไม่</w:t>
                  </w:r>
                  <w:r w:rsidR="002B0286"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เก่ง</w:t>
                  </w:r>
                  <w:r w:rsidR="00855E18"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ต่อหน้าคนกลุ่มมาก</w:t>
                  </w:r>
                </w:p>
                <w:p w:rsidR="002B0286" w:rsidRPr="00961B5F" w:rsidRDefault="00855E18" w:rsidP="002B0286">
                  <w:pPr>
                    <w:pStyle w:val="a3"/>
                    <w:numPr>
                      <w:ilvl w:val="0"/>
                      <w:numId w:val="14"/>
                    </w:numPr>
                    <w:shd w:val="clear" w:color="auto" w:fill="FFFFFF"/>
                    <w:spacing w:line="360" w:lineRule="atLeast"/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</w:pP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ผู้</w:t>
                  </w:r>
                  <w:r w:rsidR="002B0286"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ที่ต้องการเตรียมตัวเพื่อให้พร้อมสำหรับ</w:t>
                  </w:r>
                  <w:r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งาน</w:t>
                  </w:r>
                  <w:r w:rsidR="002B0286"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ระดับที่สูงขึ้น</w:t>
                  </w:r>
                  <w:r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หรือต้องใช้ความสามารถที่มากขึ้น</w:t>
                  </w:r>
                  <w:r w:rsidR="002B0286"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ในเวลาที่น้อยลง  </w:t>
                  </w:r>
                </w:p>
                <w:p w:rsidR="00855E18" w:rsidRPr="00961B5F" w:rsidRDefault="002B0286" w:rsidP="002B0286">
                  <w:pPr>
                    <w:pStyle w:val="a3"/>
                    <w:numPr>
                      <w:ilvl w:val="0"/>
                      <w:numId w:val="14"/>
                    </w:numPr>
                    <w:shd w:val="clear" w:color="auto" w:fill="FFFFFF"/>
                    <w:spacing w:line="360" w:lineRule="atLeast"/>
                    <w:rPr>
                      <w:rFonts w:ascii="TH SarabunPSK" w:hAnsi="TH SarabunPSK" w:cs="TH SarabunPSK" w:hint="cs"/>
                      <w:b/>
                      <w:bCs/>
                      <w:color w:val="454545"/>
                      <w:sz w:val="36"/>
                      <w:szCs w:val="36"/>
                    </w:rPr>
                  </w:pP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 xml:space="preserve">ผู้ที่ต้องการโค้ชเพราะว่าเขาต้องการบุคคลที่สามารถจะมาท้าทายความคิด ตั้งคำถามยากๆหรือเสนอความเห็นแตกต่าง </w:t>
                  </w:r>
                  <w:r w:rsidR="00855E18"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ทำให้เขาเปลี่ยนหรือขยายมุมมองและเกิดความคิดสร้างสรรค์</w:t>
                  </w:r>
                </w:p>
                <w:p w:rsidR="002B0286" w:rsidRPr="00961B5F" w:rsidRDefault="002B0286" w:rsidP="00855E18">
                  <w:pPr>
                    <w:shd w:val="clear" w:color="auto" w:fill="FFFFFF"/>
                    <w:spacing w:line="360" w:lineRule="atLeast"/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</w:rPr>
                  </w:pPr>
                  <w:r w:rsidRPr="00961B5F">
                    <w:rPr>
                      <w:rFonts w:ascii="TH SarabunPSK" w:hAnsi="TH SarabunPSK" w:cs="TH SarabunPSK" w:hint="cs"/>
                      <w:b/>
                      <w:bCs/>
                      <w:color w:val="454545"/>
                      <w:sz w:val="36"/>
                      <w:szCs w:val="36"/>
                      <w:cs/>
                      <w:lang w:bidi="th-TH"/>
                    </w:rPr>
                    <w:t>รายละเอียดการโค้ช</w:t>
                  </w:r>
                  <w:r w:rsidR="00855E18" w:rsidRPr="00961B5F">
                    <w:rPr>
                      <w:rFonts w:ascii="TH SarabunPSK" w:hAnsi="TH SarabunPSK" w:cs="TH SarabunPSK" w:hint="cs"/>
                      <w:b/>
                      <w:bCs/>
                      <w:color w:val="454545"/>
                      <w:sz w:val="36"/>
                      <w:szCs w:val="36"/>
                      <w:cs/>
                      <w:lang w:bidi="th-TH"/>
                    </w:rPr>
                    <w:t>เปลี่ยนชีวิตสำหรับคนพิเศษ</w:t>
                  </w:r>
                </w:p>
                <w:p w:rsidR="00855E18" w:rsidRPr="00961B5F" w:rsidRDefault="00855E18" w:rsidP="002B0286">
                  <w:pPr>
                    <w:shd w:val="clear" w:color="auto" w:fill="FFFFFF"/>
                    <w:spacing w:line="360" w:lineRule="atLeast"/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</w:pPr>
                  <w:r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การโค้ชเปลี่ยนชีวิตสำหรับคนพิเศษ</w:t>
                  </w:r>
                  <w:r w:rsidR="002B0286"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 xml:space="preserve"> คือการสื่อสารระหว่างโค้ช และผู้รับการโค้ชหรือโค้ชชีโดยมีข้อตกลงร่วมกันว่าโค้ชชีมีความ</w:t>
                  </w:r>
                  <w:r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ตั้งใจที่จะเปลี่ยนชีวิตอย่างคิดไม่ถึง โดยมีเป้าหมายชีวิตที่</w:t>
                  </w:r>
                  <w:r w:rsidR="009A7936"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มีคุณค่าสำหรับตนเอง</w:t>
                  </w:r>
                  <w:r w:rsid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 xml:space="preserve"> ผู้อื่นและสังคม</w:t>
                  </w:r>
                  <w:r w:rsidR="009A7936"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 xml:space="preserve"> รวมทั้งพร้อมที่จะพัฒนาตนเองตลอดจนมุ่งมั่นที่จะทำทุกอย่าง</w:t>
                  </w:r>
                  <w:r w:rsidR="002B0286"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ที่</w:t>
                  </w:r>
                  <w:r w:rsidR="009A7936"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เพื่อให้ตนเองบรรลุเป้าหมายตามที่ตั้งใจไว้และในที่สุดโค้ชชีจะสามารถเปลี่ยนชีวิตอย่างคิดไม่ถึง</w:t>
                  </w:r>
                </w:p>
                <w:p w:rsidR="002B0286" w:rsidRPr="00961B5F" w:rsidRDefault="002B0286" w:rsidP="002B0286">
                  <w:pPr>
                    <w:shd w:val="clear" w:color="auto" w:fill="FFFFFF"/>
                    <w:spacing w:line="360" w:lineRule="atLeast"/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</w:rPr>
                  </w:pPr>
                  <w:r w:rsidRPr="00961B5F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cs/>
                      <w:lang w:bidi="th-TH"/>
                    </w:rPr>
                    <w:t>ขั้นตอนและรูปแบบการโค้ช</w:t>
                  </w:r>
                </w:p>
                <w:p w:rsidR="002B0286" w:rsidRPr="00961B5F" w:rsidRDefault="002B0286" w:rsidP="002B0286">
                  <w:pPr>
                    <w:shd w:val="clear" w:color="auto" w:fill="FFFFFF"/>
                    <w:spacing w:line="360" w:lineRule="atLeast"/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</w:pP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>.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ดำเนินการโค้ชตามหลักของ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>The International Coach Federation (ICF)</w:t>
                  </w:r>
                </w:p>
                <w:p w:rsidR="002B0286" w:rsidRPr="00961B5F" w:rsidRDefault="002B0286" w:rsidP="002B0286">
                  <w:pPr>
                    <w:shd w:val="clear" w:color="auto" w:fill="FFFFFF"/>
                    <w:spacing w:line="360" w:lineRule="atLeast"/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</w:pP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ระยะเวลาที่ใช้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>: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 xml:space="preserve"> การโค้ชตัวต่อตัวระหว่างโค้ชและโค้ชชี โดย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>2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สัปดาห์แรกพบกันทุกสัปดาห์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 xml:space="preserve"> 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หลังจากนั้นพบกันเดือนละ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>2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 xml:space="preserve">ครั้ง รวม 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 xml:space="preserve">6 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ครั้ง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 xml:space="preserve"> 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 xml:space="preserve">ครั้งละ 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 xml:space="preserve">120 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นาที 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rtl/>
                      <w:cs/>
                    </w:rPr>
                    <w:t>(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rtl/>
                      <w:cs/>
                      <w:lang w:bidi="th-TH"/>
                    </w:rPr>
                    <w:t>ระยะห่างระหว่างการโค้ชแต่ละครั้งอาจมีการเปลี่ยนแ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>ปลงได้ ขึ้นอยู่กับความเหมาะสมต่อเรื่องที่กำลังโค้ชสำหรับโค้ชชี ระยะเวลาในการโค้ชให้แล้วเสร็จ</w:t>
                  </w:r>
                  <w:r w:rsidR="00F457EA"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โดยเฉลี่ยคือ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t xml:space="preserve">3 </w:t>
                  </w:r>
                  <w:r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cs/>
                      <w:lang w:bidi="th-TH"/>
                    </w:rPr>
                    <w:t xml:space="preserve">เดือน </w:t>
                  </w:r>
                  <w:r w:rsidR="009A7936"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 xml:space="preserve">เพื่อให้ได้ผลอย่างชัดเจนและยั่งยืน แนะนำให้อยู่ในโปรแกรมการโค้ช </w:t>
                  </w:r>
                  <w:r w:rsidR="009A7936" w:rsidRPr="00961B5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lang w:bidi="th-TH"/>
                    </w:rPr>
                    <w:t xml:space="preserve">1 </w:t>
                  </w:r>
                  <w:r w:rsidR="009A7936" w:rsidRPr="00961B5F">
                    <w:rPr>
                      <w:rFonts w:ascii="TH SarabunPSK" w:hAnsi="TH SarabunPSK" w:cs="TH SarabunPSK" w:hint="cs"/>
                      <w:color w:val="454545"/>
                      <w:sz w:val="36"/>
                      <w:szCs w:val="36"/>
                      <w:cs/>
                      <w:lang w:bidi="th-TH"/>
                    </w:rPr>
                    <w:t>ปี</w:t>
                  </w:r>
                </w:p>
                <w:p w:rsidR="009133FF" w:rsidRPr="002B0286" w:rsidRDefault="009133FF" w:rsidP="002B0286">
                  <w:pPr>
                    <w:rPr>
                      <w:sz w:val="28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54" type="#_x0000_t202" style="position:absolute;margin-left:-43.85pt;margin-top:24.55pt;width:545.95pt;height:53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MwrwIAALA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" filled="f" stroked="f">
            <v:textbox inset="0,0,0,0">
              <w:txbxContent>
                <w:p w:rsidR="002B0286" w:rsidRPr="002B0286" w:rsidRDefault="002B0286" w:rsidP="002B0286">
                  <w:pPr>
                    <w:rPr>
                      <w:rFonts w:ascii="Arial" w:hAnsi="Arial" w:cs="Arial"/>
                      <w:color w:val="4F81BD" w:themeColor="accent1"/>
                      <w:sz w:val="32"/>
                      <w:szCs w:val="32"/>
                    </w:rPr>
                  </w:pPr>
                  <w:r w:rsidRPr="002B0286">
                    <w:rPr>
                      <w:rFonts w:ascii="Arial" w:hAnsi="Arial" w:cs="Arial"/>
                      <w:color w:val="4F81BD" w:themeColor="accent1"/>
                      <w:sz w:val="48"/>
                      <w:szCs w:val="48"/>
                    </w:rPr>
                    <w:t>Ex</w:t>
                  </w:r>
                  <w:r w:rsidR="005247E1">
                    <w:rPr>
                      <w:rFonts w:ascii="Arial" w:hAnsi="Arial" w:cs="Arial"/>
                      <w:color w:val="4F81BD" w:themeColor="accent1"/>
                      <w:sz w:val="48"/>
                      <w:szCs w:val="48"/>
                    </w:rPr>
                    <w:t>clusive Life Transformation</w:t>
                  </w:r>
                  <w:r w:rsidRPr="002B0286">
                    <w:rPr>
                      <w:rFonts w:ascii="Arial" w:hAnsi="Arial" w:cs="Arial"/>
                      <w:color w:val="4F81BD" w:themeColor="accent1"/>
                      <w:sz w:val="48"/>
                      <w:szCs w:val="48"/>
                    </w:rPr>
                    <w:t xml:space="preserve"> Coaching</w:t>
                  </w:r>
                </w:p>
                <w:p w:rsidR="00A21B14" w:rsidRPr="002B0286" w:rsidRDefault="00A21B14" w:rsidP="002B0286">
                  <w:pPr>
                    <w:rPr>
                      <w:rFonts w:ascii="TH SarabunPSK" w:hAnsi="TH SarabunPSK" w:cs="TH SarabunPSK"/>
                      <w:sz w:val="40"/>
                      <w:szCs w:val="48"/>
                    </w:rPr>
                  </w:pPr>
                  <w:r w:rsidRPr="002B0286">
                    <w:rPr>
                      <w:rFonts w:ascii="TH SarabunPSK" w:hAnsi="TH SarabunPSK" w:cs="TH SarabunPSK"/>
                      <w:color w:val="454545"/>
                      <w:sz w:val="44"/>
                      <w:szCs w:val="44"/>
                      <w:cs/>
                      <w:lang w:bidi="th-TH"/>
                    </w:rPr>
                    <w:t>การโค้ช</w:t>
                  </w:r>
                  <w:r w:rsidR="005247E1">
                    <w:rPr>
                      <w:rFonts w:ascii="TH SarabunPSK" w:hAnsi="TH SarabunPSK" w:cs="TH SarabunPSK" w:hint="cs"/>
                      <w:color w:val="454545"/>
                      <w:sz w:val="44"/>
                      <w:szCs w:val="44"/>
                      <w:cs/>
                      <w:lang w:bidi="th-TH"/>
                    </w:rPr>
                    <w:t>เปลี่ยนชีวิตสำหรับคนพิเศษ</w:t>
                  </w:r>
                </w:p>
                <w:p w:rsidR="00DB2718" w:rsidRDefault="00DB2718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26" o:spid="_x0000_s1053" style="position:absolute;margin-left:-69.75pt;margin-top:166.3pt;width:14.15pt;height:510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" fillcolor="#95b3d7" stroked="f"/>
        </w:pict>
      </w:r>
      <w:r>
        <w:rPr>
          <w:noProof/>
        </w:rPr>
        <w:pict>
          <v:rect id="Rectangle 27" o:spid="_x0000_s1052" style="position:absolute;margin-left:-69.75pt;margin-top:24.55pt;width:14.15pt;height:141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" fillcolor="#c6d9f1" stroked="f"/>
        </w:pict>
      </w:r>
    </w:p>
    <w:sectPr w:rsidR="00DB2718" w:rsidSect="00DB2718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71" w:rsidRDefault="00863771" w:rsidP="009133FF">
      <w:r>
        <w:separator/>
      </w:r>
    </w:p>
  </w:endnote>
  <w:endnote w:type="continuationSeparator" w:id="1">
    <w:p w:rsidR="00863771" w:rsidRDefault="00863771" w:rsidP="00913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54DE13-957B-47EF-AA6A-8C023AFF1D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" w:fontKey="{D9F28B75-3E81-48E2-B307-0E4920B2C387}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69BE24B-B51A-477A-8AB6-055D02582EE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6836EBA-4E1C-434C-83FB-7112589EBDD4}"/>
    <w:embedBold r:id="rId5" w:fontKey="{6CAFD280-B7B5-4855-BA1F-BB25AB7818E0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C5FC4B57-611A-4A27-A674-D456E6720C1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F1854EDF-251B-4DEE-9533-474FCFEB72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7D97B150-CB85-43AB-92A4-A9AAC69F3C2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1C6961FF-524D-4433-8AFC-CF4D13FA6E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FF" w:rsidRPr="00C10052" w:rsidRDefault="00C10052" w:rsidP="00C10052">
    <w:pPr>
      <w:pStyle w:val="a6"/>
    </w:pPr>
    <w:r>
      <w:t>\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71" w:rsidRDefault="00863771" w:rsidP="009133FF">
      <w:r>
        <w:separator/>
      </w:r>
    </w:p>
  </w:footnote>
  <w:footnote w:type="continuationSeparator" w:id="1">
    <w:p w:rsidR="00863771" w:rsidRDefault="00863771" w:rsidP="00913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052" w:rsidRDefault="004571AD" w:rsidP="004571AD">
    <w:pPr>
      <w:pStyle w:val="a4"/>
      <w:tabs>
        <w:tab w:val="clear" w:pos="4513"/>
        <w:tab w:val="clear" w:pos="9026"/>
        <w:tab w:val="left" w:pos="1459"/>
      </w:tabs>
    </w:pPr>
    <w:r>
      <w:rPr>
        <w:noProof/>
        <w:lang w:bidi="th-TH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5595620</wp:posOffset>
          </wp:positionH>
          <wp:positionV relativeFrom="paragraph">
            <wp:posOffset>-48260</wp:posOffset>
          </wp:positionV>
          <wp:extent cx="775335" cy="360045"/>
          <wp:effectExtent l="19050" t="0" r="5715" b="0"/>
          <wp:wrapNone/>
          <wp:docPr id="11" name="Picture 8" descr="Description: Description: IC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Description: IC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-589280</wp:posOffset>
          </wp:positionH>
          <wp:positionV relativeFrom="paragraph">
            <wp:posOffset>-46990</wp:posOffset>
          </wp:positionV>
          <wp:extent cx="955040" cy="539750"/>
          <wp:effectExtent l="19050" t="0" r="0" b="0"/>
          <wp:wrapNone/>
          <wp:docPr id="12" name="Picture 9" descr="Descriptio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63A0"/>
    <w:multiLevelType w:val="hybridMultilevel"/>
    <w:tmpl w:val="9168A6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66523A"/>
    <w:multiLevelType w:val="hybridMultilevel"/>
    <w:tmpl w:val="8ED2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56006"/>
    <w:multiLevelType w:val="hybridMultilevel"/>
    <w:tmpl w:val="0EDC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211E9"/>
    <w:multiLevelType w:val="hybridMultilevel"/>
    <w:tmpl w:val="AC20E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75A42"/>
    <w:multiLevelType w:val="hybridMultilevel"/>
    <w:tmpl w:val="CED08B50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F6272"/>
    <w:multiLevelType w:val="hybridMultilevel"/>
    <w:tmpl w:val="0D0AB9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07895"/>
    <w:multiLevelType w:val="hybridMultilevel"/>
    <w:tmpl w:val="1E621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E452CE"/>
    <w:multiLevelType w:val="hybridMultilevel"/>
    <w:tmpl w:val="FFB42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B32F7"/>
    <w:multiLevelType w:val="hybridMultilevel"/>
    <w:tmpl w:val="E3FE2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8A45DE"/>
    <w:multiLevelType w:val="hybridMultilevel"/>
    <w:tmpl w:val="4E32249C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9B1ED1"/>
    <w:multiLevelType w:val="hybridMultilevel"/>
    <w:tmpl w:val="D7E61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25388A"/>
    <w:multiLevelType w:val="hybridMultilevel"/>
    <w:tmpl w:val="957679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4E4727"/>
    <w:multiLevelType w:val="hybridMultilevel"/>
    <w:tmpl w:val="E180996A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4743E"/>
    <w:multiLevelType w:val="hybridMultilevel"/>
    <w:tmpl w:val="0454826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8"/>
  </w:num>
  <w:num w:numId="7">
    <w:abstractNumId w:val="12"/>
  </w:num>
  <w:num w:numId="8">
    <w:abstractNumId w:val="2"/>
  </w:num>
  <w:num w:numId="9">
    <w:abstractNumId w:val="0"/>
  </w:num>
  <w:num w:numId="10">
    <w:abstractNumId w:val="13"/>
  </w:num>
  <w:num w:numId="11">
    <w:abstractNumId w:val="5"/>
  </w:num>
  <w:num w:numId="12">
    <w:abstractNumId w:val="4"/>
  </w:num>
  <w:num w:numId="13">
    <w:abstractNumId w:val="1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133FF"/>
    <w:rsid w:val="00063EB0"/>
    <w:rsid w:val="002573D7"/>
    <w:rsid w:val="002617EF"/>
    <w:rsid w:val="002B0286"/>
    <w:rsid w:val="003335BF"/>
    <w:rsid w:val="00342FFF"/>
    <w:rsid w:val="00385F31"/>
    <w:rsid w:val="003A22FC"/>
    <w:rsid w:val="003C755C"/>
    <w:rsid w:val="00445636"/>
    <w:rsid w:val="004571AD"/>
    <w:rsid w:val="00497237"/>
    <w:rsid w:val="004C4532"/>
    <w:rsid w:val="005247E1"/>
    <w:rsid w:val="00626C4C"/>
    <w:rsid w:val="006D1512"/>
    <w:rsid w:val="006F55FF"/>
    <w:rsid w:val="00775CC7"/>
    <w:rsid w:val="00855E18"/>
    <w:rsid w:val="00863771"/>
    <w:rsid w:val="00890865"/>
    <w:rsid w:val="009133FF"/>
    <w:rsid w:val="00961B5F"/>
    <w:rsid w:val="009A7936"/>
    <w:rsid w:val="00A21B14"/>
    <w:rsid w:val="00AA5E68"/>
    <w:rsid w:val="00B16A7F"/>
    <w:rsid w:val="00C10052"/>
    <w:rsid w:val="00CA74EF"/>
    <w:rsid w:val="00CC33DD"/>
    <w:rsid w:val="00D621DB"/>
    <w:rsid w:val="00D82AF4"/>
    <w:rsid w:val="00DB2718"/>
    <w:rsid w:val="00DC12F6"/>
    <w:rsid w:val="00F457EA"/>
    <w:rsid w:val="00F92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865"/>
    <w:rPr>
      <w:sz w:val="24"/>
      <w:szCs w:val="24"/>
      <w:lang w:bidi="ar-SA"/>
    </w:rPr>
  </w:style>
  <w:style w:type="paragraph" w:styleId="3">
    <w:name w:val="heading 3"/>
    <w:basedOn w:val="a"/>
    <w:next w:val="a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text">
    <w:name w:val="Paragraph text"/>
    <w:basedOn w:val="a"/>
    <w:link w:val="ParagraphtextChar"/>
    <w:rsid w:val="003A22FC"/>
    <w:pPr>
      <w:spacing w:line="240" w:lineRule="atLeast"/>
    </w:pPr>
    <w:rPr>
      <w:rFonts w:ascii="Arial" w:hAnsi="Arial"/>
      <w:color w:val="939598"/>
      <w:sz w:val="20"/>
    </w:rPr>
  </w:style>
  <w:style w:type="paragraph" w:customStyle="1" w:styleId="YourName">
    <w:name w:val="Your Name"/>
    <w:basedOn w:val="a"/>
    <w:rsid w:val="00DB2718"/>
    <w:pPr>
      <w:spacing w:line="220" w:lineRule="atLeast"/>
    </w:pPr>
    <w:rPr>
      <w:rFonts w:ascii="Arial" w:hAnsi="Arial"/>
      <w:b/>
      <w:color w:val="BBCC30"/>
      <w:sz w:val="20"/>
    </w:rPr>
  </w:style>
  <w:style w:type="paragraph" w:customStyle="1" w:styleId="PhotoBox">
    <w:name w:val="Photo Box"/>
    <w:basedOn w:val="a"/>
    <w:rsid w:val="00DB2718"/>
    <w:pPr>
      <w:spacing w:line="300" w:lineRule="atLeast"/>
      <w:jc w:val="center"/>
    </w:pPr>
    <w:rPr>
      <w:rFonts w:ascii="Arial" w:hAnsi="Arial"/>
      <w:color w:val="000000"/>
      <w:sz w:val="22"/>
    </w:rPr>
  </w:style>
  <w:style w:type="paragraph" w:customStyle="1" w:styleId="Subhead">
    <w:name w:val="Subhead"/>
    <w:basedOn w:val="a"/>
    <w:rsid w:val="00DB2718"/>
    <w:pPr>
      <w:spacing w:before="60" w:after="200" w:line="280" w:lineRule="atLeast"/>
    </w:pPr>
    <w:rPr>
      <w:rFonts w:ascii="Arial" w:hAnsi="Arial"/>
      <w:b/>
      <w:color w:val="939598"/>
      <w:sz w:val="30"/>
    </w:rPr>
  </w:style>
  <w:style w:type="paragraph" w:customStyle="1" w:styleId="Address">
    <w:name w:val="Address"/>
    <w:basedOn w:val="YourName"/>
    <w:rsid w:val="00610CB8"/>
    <w:rPr>
      <w:b w:val="0"/>
      <w:color w:val="939598"/>
      <w:sz w:val="16"/>
    </w:rPr>
  </w:style>
  <w:style w:type="paragraph" w:customStyle="1" w:styleId="MonthDayYear">
    <w:name w:val="Month Day Year"/>
    <w:basedOn w:val="a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Photocaption">
    <w:name w:val="Photo caption"/>
    <w:basedOn w:val="NoParagraphStyle"/>
    <w:rsid w:val="00DB2718"/>
    <w:pPr>
      <w:spacing w:line="240" w:lineRule="atLeast"/>
    </w:pPr>
    <w:rPr>
      <w:rFonts w:ascii="Arial" w:hAnsi="Arial"/>
      <w:color w:val="939598"/>
      <w:sz w:val="16"/>
      <w:szCs w:val="16"/>
    </w:rPr>
  </w:style>
  <w:style w:type="paragraph" w:customStyle="1" w:styleId="CompanyNameLogo">
    <w:name w:val="Company Name / Logo"/>
    <w:basedOn w:val="a"/>
    <w:rsid w:val="00DB2718"/>
    <w:pPr>
      <w:spacing w:line="300" w:lineRule="atLeast"/>
      <w:jc w:val="center"/>
    </w:pPr>
    <w:rPr>
      <w:rFonts w:ascii="Arial" w:hAnsi="Arial"/>
      <w:b/>
      <w:color w:val="939598"/>
      <w:sz w:val="22"/>
    </w:rPr>
  </w:style>
  <w:style w:type="paragraph" w:customStyle="1" w:styleId="NeameTitle">
    <w:name w:val="Neame Title"/>
    <w:basedOn w:val="Address"/>
    <w:rsid w:val="00610CB8"/>
    <w:rPr>
      <w:sz w:val="20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InsertHeadlineHere01">
    <w:name w:val="Insert Headline Here 01"/>
    <w:basedOn w:val="BasicParagraph"/>
    <w:link w:val="InsertHeadlineHere01Char"/>
    <w:qFormat/>
    <w:rsid w:val="00DB2718"/>
    <w:rPr>
      <w:rFonts w:ascii="Arial" w:hAnsi="Arial"/>
      <w:b/>
      <w:color w:val="BBCC30"/>
      <w:sz w:val="50"/>
      <w:szCs w:val="50"/>
    </w:rPr>
  </w:style>
  <w:style w:type="paragraph" w:customStyle="1" w:styleId="BasicParagraph">
    <w:name w:val="[Basic Paragraph]"/>
    <w:basedOn w:val="a"/>
    <w:link w:val="BasicParagraphChar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PullQuote">
    <w:name w:val="Pull Quote"/>
    <w:basedOn w:val="BasicParagraph"/>
    <w:rsid w:val="00DB2718"/>
    <w:pPr>
      <w:spacing w:line="240" w:lineRule="atLeast"/>
      <w:jc w:val="center"/>
    </w:pPr>
    <w:rPr>
      <w:rFonts w:ascii="Arial" w:hAnsi="Arial"/>
      <w:b/>
      <w:caps/>
      <w:color w:val="BBCC30"/>
      <w:sz w:val="28"/>
      <w:szCs w:val="20"/>
    </w:rPr>
  </w:style>
  <w:style w:type="paragraph" w:customStyle="1" w:styleId="BodyText01">
    <w:name w:val="Body Text 01"/>
    <w:basedOn w:val="Paragraphtext"/>
    <w:link w:val="BodyText01Char"/>
    <w:qFormat/>
    <w:rsid w:val="00DB2718"/>
  </w:style>
  <w:style w:type="paragraph" w:customStyle="1" w:styleId="NoParagraphStyle">
    <w:name w:val="[No Paragraph Style]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bidi="ar-SA"/>
    </w:rPr>
  </w:style>
  <w:style w:type="paragraph" w:customStyle="1" w:styleId="Bulletts">
    <w:name w:val="Bulletts"/>
    <w:basedOn w:val="BasicParagraph"/>
    <w:rsid w:val="00DB2718"/>
    <w:pPr>
      <w:spacing w:line="220" w:lineRule="atLeast"/>
    </w:pPr>
    <w:rPr>
      <w:rFonts w:ascii="Arial" w:hAnsi="Arial"/>
      <w:color w:val="FFFFFF"/>
      <w:sz w:val="22"/>
    </w:rPr>
  </w:style>
  <w:style w:type="character" w:customStyle="1" w:styleId="BasicParagraphChar">
    <w:name w:val="[Basic Paragraph] Char"/>
    <w:link w:val="BasicParagraph"/>
    <w:rsid w:val="00DB2718"/>
    <w:rPr>
      <w:rFonts w:ascii="Times-Roman" w:hAnsi="Times-Roman"/>
      <w:color w:val="000000"/>
      <w:sz w:val="24"/>
      <w:szCs w:val="24"/>
    </w:rPr>
  </w:style>
  <w:style w:type="character" w:customStyle="1" w:styleId="InsertHeadlineHere01Char">
    <w:name w:val="Insert Headline Here 01 Char"/>
    <w:basedOn w:val="BasicParagraphChar"/>
    <w:link w:val="InsertHeadlineHere01"/>
    <w:rsid w:val="00DB2718"/>
  </w:style>
  <w:style w:type="paragraph" w:customStyle="1" w:styleId="Call-outTextHere01">
    <w:name w:val="Call-out Text Here 01"/>
    <w:basedOn w:val="BasicParagraph"/>
    <w:link w:val="Call-outTextHere01Char"/>
    <w:qFormat/>
    <w:rsid w:val="00DB2718"/>
    <w:rPr>
      <w:rFonts w:ascii="Arial" w:hAnsi="Arial"/>
      <w:b/>
      <w:color w:val="FFFFFF"/>
      <w:szCs w:val="20"/>
    </w:rPr>
  </w:style>
  <w:style w:type="character" w:customStyle="1" w:styleId="ParagraphtextChar">
    <w:name w:val="Paragraph text Char"/>
    <w:link w:val="Paragraphtext"/>
    <w:rsid w:val="003A22FC"/>
    <w:rPr>
      <w:rFonts w:ascii="Arial" w:hAnsi="Arial"/>
      <w:color w:val="939598"/>
      <w:szCs w:val="24"/>
    </w:rPr>
  </w:style>
  <w:style w:type="character" w:customStyle="1" w:styleId="BodyText01Char">
    <w:name w:val="Body Text 01 Char"/>
    <w:basedOn w:val="ParagraphtextChar"/>
    <w:link w:val="BodyText01"/>
    <w:rsid w:val="00DB2718"/>
  </w:style>
  <w:style w:type="paragraph" w:customStyle="1" w:styleId="InsertListHere01">
    <w:name w:val="Insert List Here 01"/>
    <w:basedOn w:val="a"/>
    <w:link w:val="InsertListHere01Char"/>
    <w:qFormat/>
    <w:rsid w:val="00DB27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olor w:val="FFFFFF"/>
      <w:szCs w:val="20"/>
    </w:rPr>
  </w:style>
  <w:style w:type="character" w:customStyle="1" w:styleId="Call-outTextHere01Char">
    <w:name w:val="Call-out Text Here 01 Char"/>
    <w:link w:val="Call-outTextHere01"/>
    <w:rsid w:val="00DB2718"/>
    <w:rPr>
      <w:rFonts w:ascii="Arial" w:hAnsi="Arial"/>
      <w:b/>
      <w:color w:val="FFFFFF"/>
      <w:sz w:val="24"/>
      <w:szCs w:val="24"/>
    </w:rPr>
  </w:style>
  <w:style w:type="paragraph" w:styleId="a3">
    <w:name w:val="List Paragraph"/>
    <w:basedOn w:val="a"/>
    <w:uiPriority w:val="34"/>
    <w:qFormat/>
    <w:rsid w:val="009133FF"/>
    <w:pPr>
      <w:ind w:left="720"/>
      <w:contextualSpacing/>
    </w:pPr>
  </w:style>
  <w:style w:type="character" w:customStyle="1" w:styleId="InsertListHere01Char">
    <w:name w:val="Insert List Here 01 Char"/>
    <w:link w:val="InsertListHere01"/>
    <w:rsid w:val="00DB2718"/>
    <w:rPr>
      <w:rFonts w:ascii="Arial" w:hAnsi="Arial"/>
      <w:b/>
      <w:color w:val="FFFFFF"/>
      <w:sz w:val="24"/>
    </w:rPr>
  </w:style>
  <w:style w:type="paragraph" w:styleId="a4">
    <w:name w:val="header"/>
    <w:basedOn w:val="a"/>
    <w:link w:val="a5"/>
    <w:uiPriority w:val="99"/>
    <w:unhideWhenUsed/>
    <w:rsid w:val="009133F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rsid w:val="009133FF"/>
    <w:rPr>
      <w:sz w:val="24"/>
      <w:szCs w:val="24"/>
      <w:lang w:bidi="ar-SA"/>
    </w:rPr>
  </w:style>
  <w:style w:type="paragraph" w:styleId="a6">
    <w:name w:val="footer"/>
    <w:basedOn w:val="a"/>
    <w:link w:val="a7"/>
    <w:uiPriority w:val="99"/>
    <w:unhideWhenUsed/>
    <w:rsid w:val="009133F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9133FF"/>
    <w:rPr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9133FF"/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link w:val="a8"/>
    <w:uiPriority w:val="99"/>
    <w:semiHidden/>
    <w:rsid w:val="009133FF"/>
    <w:rPr>
      <w:rFonts w:ascii="Tahoma" w:hAnsi="Tahoma" w:cs="Tahoma"/>
      <w:sz w:val="16"/>
      <w:szCs w:val="16"/>
      <w:lang w:bidi="ar-SA"/>
    </w:rPr>
  </w:style>
  <w:style w:type="character" w:customStyle="1" w:styleId="apple-converted-space">
    <w:name w:val="apple-converted-space"/>
    <w:basedOn w:val="a0"/>
    <w:rsid w:val="006D15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\AppData\Local\Temp\TS010379446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TS010379446</Template>
  <TotalTime>36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</dc:creator>
  <cp:lastModifiedBy>puk</cp:lastModifiedBy>
  <cp:revision>4</cp:revision>
  <cp:lastPrinted>2008-04-02T05:16:00Z</cp:lastPrinted>
  <dcterms:created xsi:type="dcterms:W3CDTF">2013-11-21T07:51:00Z</dcterms:created>
  <dcterms:modified xsi:type="dcterms:W3CDTF">2013-11-21T08:24:00Z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TC103794469990</vt:lpwstr>
  </property>
</Properties>
</file>