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718" w:rsidRDefault="008E49DF"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2" o:spid="_x0000_s1056" type="#_x0000_t185" style="position:absolute;margin-left:275.45pt;margin-top:549pt;width:191.85pt;height:52.9pt;z-index:25165772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" o:allowincell="f" adj="1739" fillcolor="#943634" strokecolor="#4f81bd" strokeweight="3pt">
            <v:shadow color="#5d7035" offset="1pt,1pt"/>
            <v:textbox style="mso-next-textbox:#AutoShape 2;mso-fit-shape-to-text:t" inset="3.6pt,,3.6pt">
              <w:txbxContent>
                <w:p w:rsidR="009133FF" w:rsidRPr="009C5B32" w:rsidRDefault="009133FF" w:rsidP="009133FF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>ร</w:t>
                  </w:r>
                  <w:r w:rsidR="00775CC7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>ะยะเวลาการสัมมนา</w:t>
                  </w:r>
                  <w:r w:rsidR="006D1512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="000E2900">
                    <w:rPr>
                      <w:rFonts w:ascii="TH SarabunPSK" w:hAnsi="TH SarabunPSK" w:cs="TH SarabunPSK"/>
                      <w:sz w:val="36"/>
                      <w:szCs w:val="36"/>
                      <w:lang w:bidi="th-TH"/>
                    </w:rPr>
                    <w:t>1</w:t>
                  </w: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 xml:space="preserve"> วัน</w:t>
                  </w:r>
                </w:p>
                <w:p w:rsidR="009133FF" w:rsidRPr="009C5B32" w:rsidRDefault="009133FF" w:rsidP="009133FF">
                  <w:pPr>
                    <w:spacing w:line="280" w:lineRule="atLeast"/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 xml:space="preserve">จำนวนผู้เข้าสัมมนา: </w:t>
                  </w:r>
                  <w:r w:rsidR="00775CC7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bidi="th-TH"/>
                    </w:rPr>
                    <w:t xml:space="preserve">ไม่เกิน </w:t>
                  </w:r>
                  <w:r w:rsidR="000E2900">
                    <w:rPr>
                      <w:rFonts w:ascii="TH SarabunPSK" w:hAnsi="TH SarabunPSK" w:cs="TH SarabunPSK"/>
                      <w:sz w:val="36"/>
                      <w:szCs w:val="36"/>
                      <w:lang w:bidi="th-TH"/>
                    </w:rPr>
                    <w:t xml:space="preserve">20 </w:t>
                  </w: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>คน</w:t>
                  </w:r>
                </w:p>
              </w:txbxContent>
            </v:textbox>
            <w10:wrap type="square" anchorx="margin" anchory="margin"/>
          </v:shape>
        </w:pict>
      </w:r>
      <w:r w:rsidR="00F4780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54" type="#_x0000_t202" style="position:absolute;margin-left:-43.85pt;margin-top:24.55pt;width:545.95pt;height:57.9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MwrwIAALA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" filled="f" stroked="f">
            <v:textbox inset="0,0,0,0">
              <w:txbxContent>
                <w:p w:rsidR="008E49DF" w:rsidRDefault="008E49DF" w:rsidP="008E49DF">
                  <w:pPr>
                    <w:rPr>
                      <w:rFonts w:ascii="Arial" w:hAnsi="Arial" w:cs="Arial"/>
                      <w:b/>
                      <w:bCs/>
                      <w:color w:val="548DD4" w:themeColor="text2" w:themeTint="99"/>
                      <w:sz w:val="36"/>
                      <w:szCs w:val="36"/>
                      <w:shd w:val="clear" w:color="auto" w:fill="FFFFFF"/>
                    </w:rPr>
                  </w:pPr>
                  <w:r w:rsidRPr="00C6644D">
                    <w:rPr>
                      <w:rFonts w:ascii="Arial" w:hAnsi="Arial" w:cs="Arial"/>
                      <w:b/>
                      <w:bCs/>
                      <w:color w:val="548DD4" w:themeColor="text2" w:themeTint="99"/>
                      <w:sz w:val="36"/>
                      <w:szCs w:val="36"/>
                      <w:shd w:val="clear" w:color="auto" w:fill="FFFFFF"/>
                    </w:rPr>
                    <w:t>The Miracle of Rapport</w:t>
                  </w:r>
                </w:p>
                <w:p w:rsidR="008E49DF" w:rsidRPr="00C6644D" w:rsidRDefault="008E49DF" w:rsidP="008E49DF">
                  <w:pPr>
                    <w:rPr>
                      <w:rFonts w:ascii="TH SarabunPSK" w:hAnsi="TH SarabunPSK" w:cs="TH SarabunPSK"/>
                      <w:b/>
                      <w:bCs/>
                      <w:color w:val="454545"/>
                      <w:sz w:val="32"/>
                      <w:szCs w:val="32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b/>
                      <w:bCs/>
                      <w:color w:val="454545"/>
                      <w:sz w:val="40"/>
                      <w:szCs w:val="40"/>
                      <w:shd w:val="clear" w:color="auto" w:fill="FFFFFF"/>
                      <w:cs/>
                    </w:rPr>
                    <w:t>สัมมนาเชิงปฏิบัติ</w:t>
                  </w:r>
                  <w:r w:rsidRPr="008E49DF">
                    <w:rPr>
                      <w:rFonts w:ascii="TH SarabunPSK" w:hAnsi="TH SarabunPSK" w:cs="TH SarabunPSK"/>
                      <w:b/>
                      <w:bCs/>
                      <w:color w:val="454545"/>
                      <w:sz w:val="40"/>
                      <w:szCs w:val="40"/>
                      <w:shd w:val="clear" w:color="auto" w:fill="FFFFFF"/>
                    </w:rPr>
                    <w:t xml:space="preserve">: </w:t>
                  </w:r>
                  <w:r w:rsidRPr="008E49DF">
                    <w:rPr>
                      <w:rFonts w:ascii="TH SarabunPSK" w:hAnsi="TH SarabunPSK" w:cs="TH SarabunPSK"/>
                      <w:b/>
                      <w:bCs/>
                      <w:color w:val="454545"/>
                      <w:sz w:val="40"/>
                      <w:szCs w:val="40"/>
                      <w:shd w:val="clear" w:color="auto" w:fill="FFFFFF"/>
                      <w:cs/>
                    </w:rPr>
                    <w:t>มหัศจรรย์สายสัมพันธ์สู่ความสำเร็จ</w:t>
                  </w:r>
                </w:p>
                <w:p w:rsidR="00DB2718" w:rsidRDefault="00DB2718" w:rsidP="00F47803">
                  <w:pPr>
                    <w:spacing w:after="200" w:line="276" w:lineRule="auto"/>
                  </w:pPr>
                </w:p>
              </w:txbxContent>
            </v:textbox>
          </v:shape>
        </w:pict>
      </w:r>
      <w:r w:rsidR="00BA246D">
        <w:rPr>
          <w:noProof/>
        </w:rPr>
        <w:pict>
          <v:shape id="Text Box 6" o:spid="_x0000_s1055" type="#_x0000_t202" style="position:absolute;margin-left:-43.5pt;margin-top:88.5pt;width:516.4pt;height:588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" filled="f" stroked="f">
            <v:textbox style="mso-next-textbox:#Text Box 6" inset="0,0,0,0">
              <w:txbxContent>
                <w:p w:rsidR="00865D13" w:rsidRPr="008E49DF" w:rsidRDefault="00865D13" w:rsidP="00865D13">
                  <w:p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ใครบ้างควรเข้าสัมมนา</w:t>
                  </w: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br/>
                  </w: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ผู้ที่ต้องการ การสนับสนุน ความร่วมมือ และต้องการสร้างสายสัมพันธ์ที่ดีกับผู้คนรอบข้างและทีมงาน เช่น ผู้บริหาร หัวหน้างาน ที่ปรึกษา รวมทั้งผู้ที่ต้องการมีสัมพันธภาพที่ดีกับเพื่อนร่วมงาน ตลอดจนผู้ทีทำงานที่เกี่ยวข้องกับผู้คนมากมาย เช่น</w:t>
                  </w: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  <w:t xml:space="preserve">  </w:t>
                  </w: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งานขาย งานบริการและผู้ที่ต้องพบปะผู้คนใหม่ๆตลอดเวลา</w:t>
                  </w: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br/>
                  </w:r>
                  <w:r w:rsidRPr="008E49DF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ประโยชน์ที่ผู้เข้าสัมมนาจะได้รับ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ได้รู้จักตนเอง เข้าใจและเข้าถึงผู้อื่นมากขึ้น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มีเทคนิคที่นำไปใช้ในการสร้างสัมพันธภาพที่ดีและมีวิธีสร้างความประทับใจกับผู้คนรอบข้าง</w:t>
                  </w: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br/>
                  </w: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พบวิธีที่จะได้รับความร่วมมือและความความสนับสนุนจากผู้คนรอบข้างอันนำไปสู่ความสำเร็จที่ต้องการ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มีวิธีสร้างสัมพันธภาพที่ดีและนำไปใช้ในชีวิตจริงได้ทันที</w:t>
                  </w:r>
                </w:p>
                <w:p w:rsidR="00865D13" w:rsidRPr="008E49DF" w:rsidRDefault="00865D13" w:rsidP="00865D13">
                  <w:pPr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ลักษณะเด่นของหลักสูตร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ให้ทุกคนพัฒนาความสามารถในการสร้างมิตรภาพได้ดีขึ้นจากพื้นฐานของตน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มีแนวทางในการสร้างความสัมพันธ์ที่ดีกับผู้คนรอบข้างที่นำไปพัฒนาตนเองได้อย่างต่อเนื่อง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สามารถมองเห็นภาพและสัมผัสถึงความรู้สึกของมิตรภาพแห่งความสำเร็จได้ทันที</w:t>
                  </w:r>
                </w:p>
                <w:p w:rsidR="00865D13" w:rsidRPr="008E49DF" w:rsidRDefault="00865D13" w:rsidP="00865D13">
                  <w:pPr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สิ่งที่ผู้เข้าสัมมนาจะได้เรียนรู้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วิธีการทำให้ผู้คนรู้สึกดีและชอบคุณก่อนการเริ่มสนทนา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วิธีสร้างความประทับใจเมื่อแรกพบ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วิธีสร้างมิตรภาพกับผู้คนรอบข้าง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5"/>
                    </w:numPr>
                    <w:rPr>
                      <w:rStyle w:val="apple-converted-space"/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วิธีการสร้างสายสัมพันธ์กับทีมงานและลูกค้า เพื่อให้การทำงานราบรื่น และประสบความสำเร็จ</w:t>
                  </w:r>
                  <w:r w:rsidRPr="008E49DF">
                    <w:rPr>
                      <w:rStyle w:val="apple-converted-space"/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  <w:t> 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วิธีการจูงใจ ให้คนรับฟังความคิดเห็น ให้ความร่วมมือและการสนับสนุน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เทคนิคต่างๆในการสร้างสัมพันธภาพที่ดีกับผู้คนรอบข้างและผู้คนที่คุณติดต่อด้วย</w:t>
                  </w:r>
                </w:p>
                <w:p w:rsidR="00865D13" w:rsidRPr="008E49DF" w:rsidRDefault="00865D13" w:rsidP="00865D13">
                  <w:pPr>
                    <w:rPr>
                      <w:rStyle w:val="apple-converted-space"/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รูปแบบการสัมมนา</w:t>
                  </w:r>
                  <w:r w:rsidRPr="008E49DF">
                    <w:rPr>
                      <w:rStyle w:val="apple-converted-space"/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  <w:t> 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การสัมมนารูปแบบการโค้ชที่ทำให้เกิดการเรียนรู้ด้วยตนเองและพัฒนาตนเองได้อย่างต่อเนื่อง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การเรียนรู้จากประสบการณ์ของตนเองและของผู้อื่น</w:t>
                  </w:r>
                </w:p>
                <w:p w:rsidR="00865D13" w:rsidRPr="008E49DF" w:rsidRDefault="00865D13" w:rsidP="00865D13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8E49DF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กิจกรรมนำไปสู่การเรียนรู้</w:t>
                  </w:r>
                </w:p>
                <w:p w:rsidR="009133FF" w:rsidRPr="00865D13" w:rsidRDefault="009133FF" w:rsidP="00865D13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 w:rsidR="00BA246D">
        <w:rPr>
          <w:noProof/>
        </w:rPr>
        <w:pict>
          <v:rect id="Rectangle 26" o:spid="_x0000_s1053" style="position:absolute;margin-left:-69.75pt;margin-top:166.3pt;width:14.15pt;height:510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" fillcolor="#95b3d7" stroked="f"/>
        </w:pict>
      </w:r>
      <w:r w:rsidR="00BA246D">
        <w:rPr>
          <w:noProof/>
        </w:rPr>
        <w:pict>
          <v:rect id="Rectangle 27" o:spid="_x0000_s1052" style="position:absolute;margin-left:-69.75pt;margin-top:24.55pt;width:14.15pt;height:141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" fillcolor="#c6d9f1" stroked="f"/>
        </w:pict>
      </w:r>
    </w:p>
    <w:sectPr w:rsidR="00DB2718" w:rsidSect="00DB27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11F" w:rsidRDefault="0033611F" w:rsidP="009133FF">
      <w:r>
        <w:separator/>
      </w:r>
    </w:p>
  </w:endnote>
  <w:endnote w:type="continuationSeparator" w:id="1">
    <w:p w:rsidR="0033611F" w:rsidRDefault="0033611F" w:rsidP="00913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474EAB-CB8D-4C0B-8B0A-F40AF0B62E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" w:fontKey="{422FB63C-36FB-4ED7-B18B-704CE8374B43}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901F565-DFBB-493A-8951-5F1A075538E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F1F2ECE-387E-4C60-B9B6-78617F3FBA45}"/>
    <w:embedBold r:id="rId5" w:fontKey="{B84D9154-FCB1-4532-A6FA-8B40012604F6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6B2B834F-44E5-43E4-93EE-7C42081A411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4099AC84-2753-4DB6-B065-572180402B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9640377F-6E20-46F3-AB51-A4D9202722E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F7A432D4-1745-4307-A55B-889007454A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FF" w:rsidRPr="00C10052" w:rsidRDefault="00C10052" w:rsidP="00C10052">
    <w:pPr>
      <w:pStyle w:val="a6"/>
    </w:pPr>
    <w:r>
      <w:t>\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11F" w:rsidRDefault="0033611F" w:rsidP="009133FF">
      <w:r>
        <w:separator/>
      </w:r>
    </w:p>
  </w:footnote>
  <w:footnote w:type="continuationSeparator" w:id="1">
    <w:p w:rsidR="0033611F" w:rsidRDefault="0033611F" w:rsidP="00913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052" w:rsidRDefault="004571AD" w:rsidP="004571AD">
    <w:pPr>
      <w:pStyle w:val="a4"/>
      <w:tabs>
        <w:tab w:val="clear" w:pos="4513"/>
        <w:tab w:val="clear" w:pos="9026"/>
        <w:tab w:val="left" w:pos="1459"/>
      </w:tabs>
    </w:pPr>
    <w:r>
      <w:rPr>
        <w:noProof/>
        <w:lang w:bidi="th-TH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5595620</wp:posOffset>
          </wp:positionH>
          <wp:positionV relativeFrom="paragraph">
            <wp:posOffset>-48260</wp:posOffset>
          </wp:positionV>
          <wp:extent cx="775335" cy="360045"/>
          <wp:effectExtent l="19050" t="0" r="5715" b="0"/>
          <wp:wrapNone/>
          <wp:docPr id="11" name="Picture 8" descr="Description: Description: IC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Description: IC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-589280</wp:posOffset>
          </wp:positionH>
          <wp:positionV relativeFrom="paragraph">
            <wp:posOffset>-46990</wp:posOffset>
          </wp:positionV>
          <wp:extent cx="955040" cy="539750"/>
          <wp:effectExtent l="19050" t="0" r="0" b="0"/>
          <wp:wrapNone/>
          <wp:docPr id="12" name="Picture 9" descr="Descriptio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5E19"/>
    <w:multiLevelType w:val="hybridMultilevel"/>
    <w:tmpl w:val="721C22CE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863A0"/>
    <w:multiLevelType w:val="hybridMultilevel"/>
    <w:tmpl w:val="9168A6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66523A"/>
    <w:multiLevelType w:val="hybridMultilevel"/>
    <w:tmpl w:val="8ED2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56006"/>
    <w:multiLevelType w:val="hybridMultilevel"/>
    <w:tmpl w:val="0EDC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32196"/>
    <w:multiLevelType w:val="hybridMultilevel"/>
    <w:tmpl w:val="3EB045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211E9"/>
    <w:multiLevelType w:val="hybridMultilevel"/>
    <w:tmpl w:val="AC20E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75A42"/>
    <w:multiLevelType w:val="hybridMultilevel"/>
    <w:tmpl w:val="CED08B50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021F7"/>
    <w:multiLevelType w:val="hybridMultilevel"/>
    <w:tmpl w:val="7AD01D6E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1F6272"/>
    <w:multiLevelType w:val="hybridMultilevel"/>
    <w:tmpl w:val="0D0AB9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07895"/>
    <w:multiLevelType w:val="hybridMultilevel"/>
    <w:tmpl w:val="1E621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452CE"/>
    <w:multiLevelType w:val="hybridMultilevel"/>
    <w:tmpl w:val="FFB42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11278C"/>
    <w:multiLevelType w:val="hybridMultilevel"/>
    <w:tmpl w:val="9C1EBC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2B32F7"/>
    <w:multiLevelType w:val="hybridMultilevel"/>
    <w:tmpl w:val="E3FE2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983460"/>
    <w:multiLevelType w:val="hybridMultilevel"/>
    <w:tmpl w:val="2E92DB98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9B1ED1"/>
    <w:multiLevelType w:val="hybridMultilevel"/>
    <w:tmpl w:val="D7E61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5388A"/>
    <w:multiLevelType w:val="hybridMultilevel"/>
    <w:tmpl w:val="957679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2B2CD5"/>
    <w:multiLevelType w:val="hybridMultilevel"/>
    <w:tmpl w:val="484E4E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FB67AB"/>
    <w:multiLevelType w:val="hybridMultilevel"/>
    <w:tmpl w:val="AE10119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94E4727"/>
    <w:multiLevelType w:val="hybridMultilevel"/>
    <w:tmpl w:val="E180996A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2A7111"/>
    <w:multiLevelType w:val="hybridMultilevel"/>
    <w:tmpl w:val="D7E29E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04743E"/>
    <w:multiLevelType w:val="hybridMultilevel"/>
    <w:tmpl w:val="0454826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7473C3"/>
    <w:multiLevelType w:val="hybridMultilevel"/>
    <w:tmpl w:val="B87019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9"/>
  </w:num>
  <w:num w:numId="4">
    <w:abstractNumId w:val="5"/>
  </w:num>
  <w:num w:numId="5">
    <w:abstractNumId w:val="10"/>
  </w:num>
  <w:num w:numId="6">
    <w:abstractNumId w:val="12"/>
  </w:num>
  <w:num w:numId="7">
    <w:abstractNumId w:val="18"/>
  </w:num>
  <w:num w:numId="8">
    <w:abstractNumId w:val="3"/>
  </w:num>
  <w:num w:numId="9">
    <w:abstractNumId w:val="1"/>
  </w:num>
  <w:num w:numId="10">
    <w:abstractNumId w:val="20"/>
  </w:num>
  <w:num w:numId="11">
    <w:abstractNumId w:val="8"/>
  </w:num>
  <w:num w:numId="12">
    <w:abstractNumId w:val="6"/>
  </w:num>
  <w:num w:numId="13">
    <w:abstractNumId w:val="15"/>
  </w:num>
  <w:num w:numId="14">
    <w:abstractNumId w:val="11"/>
  </w:num>
  <w:num w:numId="15">
    <w:abstractNumId w:val="19"/>
  </w:num>
  <w:num w:numId="16">
    <w:abstractNumId w:val="21"/>
  </w:num>
  <w:num w:numId="17">
    <w:abstractNumId w:val="0"/>
  </w:num>
  <w:num w:numId="18">
    <w:abstractNumId w:val="7"/>
  </w:num>
  <w:num w:numId="19">
    <w:abstractNumId w:val="16"/>
  </w:num>
  <w:num w:numId="20">
    <w:abstractNumId w:val="4"/>
  </w:num>
  <w:num w:numId="21">
    <w:abstractNumId w:val="17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embedTrueType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133FF"/>
    <w:rsid w:val="00063EB0"/>
    <w:rsid w:val="0009149D"/>
    <w:rsid w:val="000E2900"/>
    <w:rsid w:val="002573D7"/>
    <w:rsid w:val="002617EF"/>
    <w:rsid w:val="002B1867"/>
    <w:rsid w:val="003335BF"/>
    <w:rsid w:val="0033611F"/>
    <w:rsid w:val="00342FFF"/>
    <w:rsid w:val="00345571"/>
    <w:rsid w:val="00385F31"/>
    <w:rsid w:val="003A22FC"/>
    <w:rsid w:val="003C755C"/>
    <w:rsid w:val="00400BE1"/>
    <w:rsid w:val="00436606"/>
    <w:rsid w:val="00445636"/>
    <w:rsid w:val="004571AD"/>
    <w:rsid w:val="004741E3"/>
    <w:rsid w:val="00497237"/>
    <w:rsid w:val="0069424C"/>
    <w:rsid w:val="006D1512"/>
    <w:rsid w:val="006F55FF"/>
    <w:rsid w:val="00775CC7"/>
    <w:rsid w:val="007B659E"/>
    <w:rsid w:val="00865D13"/>
    <w:rsid w:val="00890865"/>
    <w:rsid w:val="008E49DF"/>
    <w:rsid w:val="009133FF"/>
    <w:rsid w:val="00AA5E68"/>
    <w:rsid w:val="00B16A7F"/>
    <w:rsid w:val="00BA246D"/>
    <w:rsid w:val="00BA55E7"/>
    <w:rsid w:val="00C10052"/>
    <w:rsid w:val="00CC33DD"/>
    <w:rsid w:val="00D621DB"/>
    <w:rsid w:val="00D82AF4"/>
    <w:rsid w:val="00DB2718"/>
    <w:rsid w:val="00DC12F6"/>
    <w:rsid w:val="00F47803"/>
    <w:rsid w:val="00F92449"/>
    <w:rsid w:val="00FD7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865"/>
    <w:rPr>
      <w:sz w:val="24"/>
      <w:szCs w:val="24"/>
      <w:lang w:bidi="ar-SA"/>
    </w:rPr>
  </w:style>
  <w:style w:type="paragraph" w:styleId="3">
    <w:name w:val="heading 3"/>
    <w:basedOn w:val="a"/>
    <w:next w:val="a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text">
    <w:name w:val="Paragraph text"/>
    <w:basedOn w:val="a"/>
    <w:link w:val="ParagraphtextChar"/>
    <w:rsid w:val="003A22FC"/>
    <w:pPr>
      <w:spacing w:line="240" w:lineRule="atLeast"/>
    </w:pPr>
    <w:rPr>
      <w:rFonts w:ascii="Arial" w:hAnsi="Arial"/>
      <w:color w:val="939598"/>
      <w:sz w:val="20"/>
    </w:rPr>
  </w:style>
  <w:style w:type="paragraph" w:customStyle="1" w:styleId="YourName">
    <w:name w:val="Your Name"/>
    <w:basedOn w:val="a"/>
    <w:rsid w:val="00DB2718"/>
    <w:pPr>
      <w:spacing w:line="220" w:lineRule="atLeast"/>
    </w:pPr>
    <w:rPr>
      <w:rFonts w:ascii="Arial" w:hAnsi="Arial"/>
      <w:b/>
      <w:color w:val="BBCC30"/>
      <w:sz w:val="20"/>
    </w:rPr>
  </w:style>
  <w:style w:type="paragraph" w:customStyle="1" w:styleId="PhotoBox">
    <w:name w:val="Photo Box"/>
    <w:basedOn w:val="a"/>
    <w:rsid w:val="00DB2718"/>
    <w:pPr>
      <w:spacing w:line="300" w:lineRule="atLeast"/>
      <w:jc w:val="center"/>
    </w:pPr>
    <w:rPr>
      <w:rFonts w:ascii="Arial" w:hAnsi="Arial"/>
      <w:color w:val="000000"/>
      <w:sz w:val="22"/>
    </w:rPr>
  </w:style>
  <w:style w:type="paragraph" w:customStyle="1" w:styleId="Subhead">
    <w:name w:val="Subhead"/>
    <w:basedOn w:val="a"/>
    <w:rsid w:val="00DB2718"/>
    <w:pPr>
      <w:spacing w:before="60" w:after="200" w:line="280" w:lineRule="atLeast"/>
    </w:pPr>
    <w:rPr>
      <w:rFonts w:ascii="Arial" w:hAnsi="Arial"/>
      <w:b/>
      <w:color w:val="939598"/>
      <w:sz w:val="30"/>
    </w:rPr>
  </w:style>
  <w:style w:type="paragraph" w:customStyle="1" w:styleId="Address">
    <w:name w:val="Address"/>
    <w:basedOn w:val="YourName"/>
    <w:rsid w:val="00610CB8"/>
    <w:rPr>
      <w:b w:val="0"/>
      <w:color w:val="939598"/>
      <w:sz w:val="16"/>
    </w:rPr>
  </w:style>
  <w:style w:type="paragraph" w:customStyle="1" w:styleId="MonthDayYear">
    <w:name w:val="Month Day Year"/>
    <w:basedOn w:val="a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Photocaption">
    <w:name w:val="Photo caption"/>
    <w:basedOn w:val="NoParagraphStyle"/>
    <w:rsid w:val="00DB2718"/>
    <w:pPr>
      <w:spacing w:line="240" w:lineRule="atLeast"/>
    </w:pPr>
    <w:rPr>
      <w:rFonts w:ascii="Arial" w:hAnsi="Arial"/>
      <w:color w:val="939598"/>
      <w:sz w:val="16"/>
      <w:szCs w:val="16"/>
    </w:rPr>
  </w:style>
  <w:style w:type="paragraph" w:customStyle="1" w:styleId="CompanyNameLogo">
    <w:name w:val="Company Name / Logo"/>
    <w:basedOn w:val="a"/>
    <w:rsid w:val="00DB2718"/>
    <w:pPr>
      <w:spacing w:line="300" w:lineRule="atLeast"/>
      <w:jc w:val="center"/>
    </w:pPr>
    <w:rPr>
      <w:rFonts w:ascii="Arial" w:hAnsi="Arial"/>
      <w:b/>
      <w:color w:val="939598"/>
      <w:sz w:val="22"/>
    </w:rPr>
  </w:style>
  <w:style w:type="paragraph" w:customStyle="1" w:styleId="NeameTitle">
    <w:name w:val="Neame Title"/>
    <w:basedOn w:val="Address"/>
    <w:rsid w:val="00610CB8"/>
    <w:rPr>
      <w:sz w:val="20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InsertHeadlineHere01">
    <w:name w:val="Insert Headline Here 01"/>
    <w:basedOn w:val="BasicParagraph"/>
    <w:link w:val="InsertHeadlineHere01Char"/>
    <w:qFormat/>
    <w:rsid w:val="00DB2718"/>
    <w:rPr>
      <w:rFonts w:ascii="Arial" w:hAnsi="Arial"/>
      <w:b/>
      <w:color w:val="BBCC30"/>
      <w:sz w:val="50"/>
      <w:szCs w:val="50"/>
    </w:rPr>
  </w:style>
  <w:style w:type="paragraph" w:customStyle="1" w:styleId="BasicParagraph">
    <w:name w:val="[Basic Paragraph]"/>
    <w:basedOn w:val="a"/>
    <w:link w:val="BasicParagraphChar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PullQuote">
    <w:name w:val="Pull Quote"/>
    <w:basedOn w:val="BasicParagraph"/>
    <w:rsid w:val="00DB2718"/>
    <w:pPr>
      <w:spacing w:line="240" w:lineRule="atLeast"/>
      <w:jc w:val="center"/>
    </w:pPr>
    <w:rPr>
      <w:rFonts w:ascii="Arial" w:hAnsi="Arial"/>
      <w:b/>
      <w:caps/>
      <w:color w:val="BBCC30"/>
      <w:sz w:val="28"/>
      <w:szCs w:val="20"/>
    </w:rPr>
  </w:style>
  <w:style w:type="paragraph" w:customStyle="1" w:styleId="BodyText01">
    <w:name w:val="Body Text 01"/>
    <w:basedOn w:val="Paragraphtext"/>
    <w:link w:val="BodyText01Char"/>
    <w:qFormat/>
    <w:rsid w:val="00DB2718"/>
  </w:style>
  <w:style w:type="paragraph" w:customStyle="1" w:styleId="NoParagraphStyle">
    <w:name w:val="[No Paragraph Style]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bidi="ar-SA"/>
    </w:rPr>
  </w:style>
  <w:style w:type="paragraph" w:customStyle="1" w:styleId="Bulletts">
    <w:name w:val="Bulletts"/>
    <w:basedOn w:val="BasicParagraph"/>
    <w:rsid w:val="00DB2718"/>
    <w:pPr>
      <w:spacing w:line="220" w:lineRule="atLeast"/>
    </w:pPr>
    <w:rPr>
      <w:rFonts w:ascii="Arial" w:hAnsi="Arial"/>
      <w:color w:val="FFFFFF"/>
      <w:sz w:val="22"/>
    </w:rPr>
  </w:style>
  <w:style w:type="character" w:customStyle="1" w:styleId="BasicParagraphChar">
    <w:name w:val="[Basic Paragraph] Char"/>
    <w:link w:val="BasicParagraph"/>
    <w:rsid w:val="00DB2718"/>
    <w:rPr>
      <w:rFonts w:ascii="Times-Roman" w:hAnsi="Times-Roman"/>
      <w:color w:val="000000"/>
      <w:sz w:val="24"/>
      <w:szCs w:val="24"/>
    </w:rPr>
  </w:style>
  <w:style w:type="character" w:customStyle="1" w:styleId="InsertHeadlineHere01Char">
    <w:name w:val="Insert Headline Here 01 Char"/>
    <w:basedOn w:val="BasicParagraphChar"/>
    <w:link w:val="InsertHeadlineHere01"/>
    <w:rsid w:val="00DB2718"/>
  </w:style>
  <w:style w:type="paragraph" w:customStyle="1" w:styleId="Call-outTextHere01">
    <w:name w:val="Call-out Text Here 01"/>
    <w:basedOn w:val="BasicParagraph"/>
    <w:link w:val="Call-outTextHere01Char"/>
    <w:qFormat/>
    <w:rsid w:val="00DB2718"/>
    <w:rPr>
      <w:rFonts w:ascii="Arial" w:hAnsi="Arial"/>
      <w:b/>
      <w:color w:val="FFFFFF"/>
      <w:szCs w:val="20"/>
    </w:rPr>
  </w:style>
  <w:style w:type="character" w:customStyle="1" w:styleId="ParagraphtextChar">
    <w:name w:val="Paragraph text Char"/>
    <w:link w:val="Paragraphtext"/>
    <w:rsid w:val="003A22FC"/>
    <w:rPr>
      <w:rFonts w:ascii="Arial" w:hAnsi="Arial"/>
      <w:color w:val="939598"/>
      <w:szCs w:val="24"/>
    </w:rPr>
  </w:style>
  <w:style w:type="character" w:customStyle="1" w:styleId="BodyText01Char">
    <w:name w:val="Body Text 01 Char"/>
    <w:basedOn w:val="ParagraphtextChar"/>
    <w:link w:val="BodyText01"/>
    <w:rsid w:val="00DB2718"/>
  </w:style>
  <w:style w:type="paragraph" w:customStyle="1" w:styleId="InsertListHere01">
    <w:name w:val="Insert List Here 01"/>
    <w:basedOn w:val="a"/>
    <w:link w:val="InsertListHere01Char"/>
    <w:qFormat/>
    <w:rsid w:val="00DB27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olor w:val="FFFFFF"/>
      <w:szCs w:val="20"/>
    </w:rPr>
  </w:style>
  <w:style w:type="character" w:customStyle="1" w:styleId="Call-outTextHere01Char">
    <w:name w:val="Call-out Text Here 01 Char"/>
    <w:link w:val="Call-outTextHere01"/>
    <w:rsid w:val="00DB2718"/>
    <w:rPr>
      <w:rFonts w:ascii="Arial" w:hAnsi="Arial"/>
      <w:b/>
      <w:color w:val="FFFFFF"/>
      <w:sz w:val="24"/>
      <w:szCs w:val="24"/>
    </w:rPr>
  </w:style>
  <w:style w:type="paragraph" w:styleId="a3">
    <w:name w:val="List Paragraph"/>
    <w:basedOn w:val="a"/>
    <w:uiPriority w:val="34"/>
    <w:qFormat/>
    <w:rsid w:val="009133FF"/>
    <w:pPr>
      <w:ind w:left="720"/>
      <w:contextualSpacing/>
    </w:pPr>
  </w:style>
  <w:style w:type="character" w:customStyle="1" w:styleId="InsertListHere01Char">
    <w:name w:val="Insert List Here 01 Char"/>
    <w:link w:val="InsertListHere01"/>
    <w:rsid w:val="00DB2718"/>
    <w:rPr>
      <w:rFonts w:ascii="Arial" w:hAnsi="Arial"/>
      <w:b/>
      <w:color w:val="FFFFFF"/>
      <w:sz w:val="24"/>
    </w:rPr>
  </w:style>
  <w:style w:type="paragraph" w:styleId="a4">
    <w:name w:val="header"/>
    <w:basedOn w:val="a"/>
    <w:link w:val="a5"/>
    <w:uiPriority w:val="99"/>
    <w:unhideWhenUsed/>
    <w:rsid w:val="009133F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rsid w:val="009133FF"/>
    <w:rPr>
      <w:sz w:val="24"/>
      <w:szCs w:val="24"/>
      <w:lang w:bidi="ar-SA"/>
    </w:rPr>
  </w:style>
  <w:style w:type="paragraph" w:styleId="a6">
    <w:name w:val="footer"/>
    <w:basedOn w:val="a"/>
    <w:link w:val="a7"/>
    <w:uiPriority w:val="99"/>
    <w:unhideWhenUsed/>
    <w:rsid w:val="009133F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9133FF"/>
    <w:rPr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9133FF"/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link w:val="a8"/>
    <w:uiPriority w:val="99"/>
    <w:semiHidden/>
    <w:rsid w:val="009133FF"/>
    <w:rPr>
      <w:rFonts w:ascii="Tahoma" w:hAnsi="Tahoma" w:cs="Tahoma"/>
      <w:sz w:val="16"/>
      <w:szCs w:val="16"/>
      <w:lang w:bidi="ar-SA"/>
    </w:rPr>
  </w:style>
  <w:style w:type="character" w:customStyle="1" w:styleId="apple-converted-space">
    <w:name w:val="apple-converted-space"/>
    <w:basedOn w:val="a0"/>
    <w:rsid w:val="006D15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\AppData\Local\Temp\TS010379446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TS010379446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</dc:creator>
  <cp:lastModifiedBy>puk</cp:lastModifiedBy>
  <cp:revision>3</cp:revision>
  <cp:lastPrinted>2008-04-02T05:16:00Z</cp:lastPrinted>
  <dcterms:created xsi:type="dcterms:W3CDTF">2013-11-20T09:37:00Z</dcterms:created>
  <dcterms:modified xsi:type="dcterms:W3CDTF">2013-11-20T09:38:00Z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TC103794469990</vt:lpwstr>
  </property>
</Properties>
</file>